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73F" w:rsidRDefault="0096573F" w:rsidP="00B16FFE"/>
    <w:p w:rsidR="002B3786" w:rsidRDefault="002B3786" w:rsidP="00B16FFE">
      <w:r>
        <w:t>UNESCO ASPnet šole v Sloveniji</w:t>
      </w:r>
      <w:r w:rsidR="00CF0F05">
        <w:t xml:space="preserve">                                    </w:t>
      </w:r>
      <w:r w:rsidR="00316888">
        <w:t xml:space="preserve">            Črna na Koroškem, 15. 9. 2021</w:t>
      </w:r>
    </w:p>
    <w:p w:rsidR="002B3786" w:rsidRDefault="0019068E" w:rsidP="00B16FFE">
      <w:r>
        <w:t>Šole OE ZRSŠ Slovenj Gradec</w:t>
      </w:r>
    </w:p>
    <w:p w:rsidR="002B3786" w:rsidRPr="003346DE" w:rsidRDefault="002B3786" w:rsidP="006F6DDE"/>
    <w:p w:rsidR="00AE2EA8" w:rsidRDefault="00AE2EA8" w:rsidP="00567118">
      <w:pPr>
        <w:jc w:val="center"/>
        <w:rPr>
          <w:b/>
          <w:sz w:val="26"/>
          <w:szCs w:val="26"/>
        </w:rPr>
      </w:pPr>
    </w:p>
    <w:p w:rsidR="002B3786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316888" w:rsidRPr="00316888" w:rsidRDefault="00316888" w:rsidP="00567118">
      <w:pPr>
        <w:jc w:val="center"/>
        <w:rPr>
          <w:b/>
          <w:color w:val="0070C0"/>
          <w:sz w:val="30"/>
          <w:szCs w:val="30"/>
        </w:rPr>
      </w:pPr>
      <w:r w:rsidRPr="00316888">
        <w:rPr>
          <w:b/>
          <w:color w:val="0070C0"/>
          <w:sz w:val="30"/>
          <w:szCs w:val="30"/>
        </w:rPr>
        <w:t xml:space="preserve">DVODNEVNI TABOR </w:t>
      </w:r>
      <w:r>
        <w:rPr>
          <w:b/>
          <w:color w:val="0070C0"/>
          <w:sz w:val="30"/>
          <w:szCs w:val="30"/>
        </w:rPr>
        <w:t>Z GRADNJO SNEŽNIH GRADOV</w:t>
      </w:r>
    </w:p>
    <w:p w:rsidR="00567118" w:rsidRPr="00316888" w:rsidRDefault="00567118" w:rsidP="00B16FFE">
      <w:pPr>
        <w:rPr>
          <w:color w:val="0070C0"/>
          <w:sz w:val="30"/>
          <w:szCs w:val="30"/>
        </w:rPr>
      </w:pPr>
    </w:p>
    <w:p w:rsidR="00324AED" w:rsidRDefault="00324AED" w:rsidP="00B16FFE"/>
    <w:p w:rsidR="00DE20E2" w:rsidRPr="00CF0F05" w:rsidRDefault="002B3786" w:rsidP="00B16FFE">
      <w:pPr>
        <w:rPr>
          <w:b/>
        </w:rPr>
      </w:pPr>
      <w:r w:rsidRPr="001508E3">
        <w:rPr>
          <w:b/>
        </w:rPr>
        <w:t>NAMEN</w:t>
      </w:r>
      <w:r w:rsidR="00567118" w:rsidRPr="001508E3">
        <w:rPr>
          <w:b/>
        </w:rPr>
        <w:t>:</w:t>
      </w:r>
    </w:p>
    <w:p w:rsidR="00567118" w:rsidRPr="00AE2EA8" w:rsidRDefault="00567118" w:rsidP="00AE2EA8">
      <w:pPr>
        <w:spacing w:line="288" w:lineRule="auto"/>
        <w:jc w:val="both"/>
      </w:pPr>
      <w:r w:rsidRPr="00AE2EA8">
        <w:t xml:space="preserve">Konec januarja vsako leto v Črni </w:t>
      </w:r>
      <w:r w:rsidR="00CF0F05">
        <w:t xml:space="preserve">na Koroškem </w:t>
      </w:r>
      <w:r w:rsidRPr="00AE2EA8">
        <w:t xml:space="preserve">gradimo gradove kralja Matjaža. V naš kraj vabimo </w:t>
      </w:r>
      <w:r w:rsidR="00DE20E2" w:rsidRPr="00AE2EA8">
        <w:t>učence</w:t>
      </w:r>
      <w:r w:rsidR="00AE0399" w:rsidRPr="00AE2EA8">
        <w:t xml:space="preserve">, </w:t>
      </w:r>
      <w:r w:rsidR="00093FAB" w:rsidRPr="00AE2EA8">
        <w:t>dijake</w:t>
      </w:r>
      <w:r w:rsidR="00DE20E2" w:rsidRPr="00AE2EA8">
        <w:t xml:space="preserve"> in</w:t>
      </w:r>
      <w:r w:rsidRPr="00AE2EA8">
        <w:t xml:space="preserve"> mentorje, da skupaj z nami doži</w:t>
      </w:r>
      <w:r w:rsidR="00DE20E2" w:rsidRPr="00AE2EA8">
        <w:t>vijo zimsko pravljico in se udeležijo tabora</w:t>
      </w:r>
      <w:r w:rsidR="00F54E82">
        <w:t xml:space="preserve"> Kralja Matjaža. </w:t>
      </w:r>
      <w:r w:rsidRPr="00AE2EA8">
        <w:t>Na taboru bodo udelež</w:t>
      </w:r>
      <w:r w:rsidR="00CF0F05">
        <w:t>enci spoznali Črno z</w:t>
      </w:r>
      <w:r w:rsidRPr="00AE2EA8">
        <w:t xml:space="preserve"> okolico in v skupinah gradili </w:t>
      </w:r>
      <w:r w:rsidR="00C02DBC" w:rsidRPr="00AE2EA8">
        <w:t xml:space="preserve">snežne </w:t>
      </w:r>
      <w:r w:rsidR="00AE0399" w:rsidRPr="00AE2EA8">
        <w:t>gradove. Druženje traja</w:t>
      </w:r>
      <w:r w:rsidRPr="00AE2EA8">
        <w:t xml:space="preserve"> dva dneva (</w:t>
      </w:r>
      <w:r w:rsidR="006E77A9" w:rsidRPr="00AE2EA8">
        <w:t>petek in sobota, okvirno zadnji vikend v januarju</w:t>
      </w:r>
      <w:r w:rsidRPr="00AE2EA8">
        <w:t xml:space="preserve">). </w:t>
      </w:r>
    </w:p>
    <w:p w:rsidR="00567118" w:rsidRDefault="00567118" w:rsidP="00567118"/>
    <w:p w:rsidR="002B3786" w:rsidRPr="001508E3" w:rsidRDefault="002B3786" w:rsidP="00B16FFE">
      <w:pPr>
        <w:rPr>
          <w:b/>
        </w:rPr>
      </w:pPr>
      <w:r w:rsidRPr="001508E3">
        <w:rPr>
          <w:b/>
        </w:rPr>
        <w:t>CILJI</w:t>
      </w:r>
      <w:r w:rsidR="00567118" w:rsidRPr="001508E3">
        <w:rPr>
          <w:b/>
        </w:rPr>
        <w:t>:</w:t>
      </w:r>
    </w:p>
    <w:p w:rsidR="00567118" w:rsidRPr="00AE2EA8" w:rsidRDefault="00567118" w:rsidP="00AE2EA8">
      <w:pPr>
        <w:numPr>
          <w:ilvl w:val="0"/>
          <w:numId w:val="2"/>
        </w:numPr>
        <w:jc w:val="both"/>
      </w:pPr>
      <w:r w:rsidRPr="00AE2EA8">
        <w:t>spoznavanje Črne in okolice,</w:t>
      </w:r>
    </w:p>
    <w:p w:rsidR="00567118" w:rsidRPr="00AE2EA8" w:rsidRDefault="00567118" w:rsidP="00AE2EA8">
      <w:pPr>
        <w:numPr>
          <w:ilvl w:val="0"/>
          <w:numId w:val="2"/>
        </w:numPr>
        <w:jc w:val="both"/>
      </w:pPr>
      <w:r w:rsidRPr="00AE2EA8">
        <w:t xml:space="preserve">poznavanje lastne kulturne </w:t>
      </w:r>
      <w:r w:rsidR="00C02DBC" w:rsidRPr="00AE2EA8">
        <w:t>in naravne dediščine je pomembno</w:t>
      </w:r>
      <w:r w:rsidRPr="00AE2EA8">
        <w:t xml:space="preserve"> za zavedanje lastne nacionalne identitete, pozitivna nacionalna identiteta pa je temelj za strpnost in odprtost do različnosti okolja lastne nacionalnosti in drugih nacionalnosti,</w:t>
      </w:r>
    </w:p>
    <w:p w:rsidR="00567118" w:rsidRPr="00AE2EA8" w:rsidRDefault="00567118" w:rsidP="00AE2EA8">
      <w:pPr>
        <w:numPr>
          <w:ilvl w:val="0"/>
          <w:numId w:val="2"/>
        </w:numPr>
        <w:jc w:val="both"/>
      </w:pPr>
      <w:r w:rsidRPr="00AE2EA8">
        <w:t>povezovanje in sodelovanje med učenci različnih razredov in sodelujočimi šolami,</w:t>
      </w:r>
    </w:p>
    <w:p w:rsidR="00567118" w:rsidRDefault="00567118" w:rsidP="00AE2EA8">
      <w:pPr>
        <w:numPr>
          <w:ilvl w:val="0"/>
          <w:numId w:val="2"/>
        </w:numPr>
        <w:jc w:val="both"/>
      </w:pPr>
      <w:r w:rsidRPr="00AE2EA8">
        <w:t>vzgoja za varovanje kulturne in naravne dediščine in razvijanje odgovornosti, ki je povezana s  pravicami in dolžnostmi posameznika do preteklosti, sedanjosti in prihodnosti,</w:t>
      </w:r>
    </w:p>
    <w:p w:rsidR="00567118" w:rsidRPr="00AE2EA8" w:rsidRDefault="00567118" w:rsidP="00AE2EA8">
      <w:pPr>
        <w:numPr>
          <w:ilvl w:val="0"/>
          <w:numId w:val="2"/>
        </w:numPr>
        <w:jc w:val="both"/>
      </w:pPr>
      <w:r w:rsidRPr="00AE2EA8">
        <w:t>vzgoja za kulturo miru, ki zajema nacionalno identiteto in medkulturno vzgojo,</w:t>
      </w:r>
    </w:p>
    <w:p w:rsidR="00567118" w:rsidRPr="00AE2EA8" w:rsidRDefault="001508E3" w:rsidP="00AE2EA8">
      <w:pPr>
        <w:numPr>
          <w:ilvl w:val="0"/>
          <w:numId w:val="2"/>
        </w:numPr>
        <w:jc w:val="both"/>
      </w:pPr>
      <w:r w:rsidRPr="00AE2EA8">
        <w:t>medgeneracijsko povezovanje,</w:t>
      </w:r>
    </w:p>
    <w:p w:rsidR="00DE20E2" w:rsidRPr="00AE2EA8" w:rsidRDefault="00DE20E2" w:rsidP="00AE2EA8">
      <w:pPr>
        <w:numPr>
          <w:ilvl w:val="0"/>
          <w:numId w:val="2"/>
        </w:numPr>
        <w:jc w:val="both"/>
      </w:pPr>
      <w:r w:rsidRPr="00AE2EA8">
        <w:t>povezovanje z Unesco šolam</w:t>
      </w:r>
      <w:r w:rsidR="001508E3" w:rsidRPr="00AE2EA8">
        <w:t xml:space="preserve">i ter </w:t>
      </w:r>
      <w:r w:rsidRPr="00AE2EA8">
        <w:t>šo</w:t>
      </w:r>
      <w:r w:rsidR="001508E3" w:rsidRPr="00AE2EA8">
        <w:t>lami v okolici</w:t>
      </w:r>
      <w:r w:rsidRPr="00AE2EA8">
        <w:t>, tako da bodo udeleženci tabora čim več časa preživeli skupaj in se družili</w:t>
      </w:r>
      <w:r w:rsidR="00CF0F05">
        <w:t>,</w:t>
      </w:r>
      <w:r w:rsidRPr="00AE2EA8">
        <w:t xml:space="preserve"> </w:t>
      </w:r>
    </w:p>
    <w:p w:rsidR="00567118" w:rsidRDefault="00AE0399" w:rsidP="00B16FFE">
      <w:pPr>
        <w:numPr>
          <w:ilvl w:val="0"/>
          <w:numId w:val="2"/>
        </w:numPr>
        <w:jc w:val="both"/>
      </w:pPr>
      <w:r w:rsidRPr="00AE2EA8">
        <w:t>povezovanje s krajani.</w:t>
      </w:r>
    </w:p>
    <w:p w:rsidR="006F6DDE" w:rsidRDefault="00AE2EA8" w:rsidP="00CF0F05">
      <w:r>
        <w:rPr>
          <w:noProof/>
        </w:rPr>
        <w:t xml:space="preserve">     </w:t>
      </w:r>
    </w:p>
    <w:p w:rsidR="00CF0F05" w:rsidRDefault="00CF0F05" w:rsidP="00CF0F05">
      <w:pPr>
        <w:rPr>
          <w:b/>
        </w:rPr>
      </w:pP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>
            <wp:extent cx="2346377" cy="1759056"/>
            <wp:effectExtent l="0" t="0" r="0" b="0"/>
            <wp:docPr id="11" name="Slika 11" descr="C:\Users\Administrator\Desktop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1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09" cy="17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7BEB3D15" wp14:editId="0A933BCE">
            <wp:extent cx="2628547" cy="1757790"/>
            <wp:effectExtent l="0" t="0" r="635" b="0"/>
            <wp:docPr id="13" name="Slika 13" descr="C:\Users\Administrator\Desktop\DSC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SC_48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47" cy="17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05" w:rsidRDefault="00CF0F05" w:rsidP="00CF0F05">
      <w:pPr>
        <w:rPr>
          <w:b/>
        </w:rPr>
      </w:pPr>
    </w:p>
    <w:p w:rsidR="00CF0F05" w:rsidRDefault="00CF0F05" w:rsidP="006F6DDE">
      <w:pPr>
        <w:jc w:val="center"/>
        <w:rPr>
          <w:noProof/>
        </w:rPr>
      </w:pPr>
    </w:p>
    <w:p w:rsidR="00316888" w:rsidRDefault="00316888" w:rsidP="006F6DDE">
      <w:pPr>
        <w:jc w:val="center"/>
        <w:rPr>
          <w:b/>
        </w:rPr>
      </w:pPr>
    </w:p>
    <w:p w:rsidR="00CF0F05" w:rsidRDefault="00CF0F05" w:rsidP="006F6DDE">
      <w:pPr>
        <w:jc w:val="center"/>
        <w:rPr>
          <w:b/>
        </w:rPr>
      </w:pPr>
    </w:p>
    <w:p w:rsidR="002B3786" w:rsidRPr="006F6DDE" w:rsidRDefault="00DE20E2" w:rsidP="006F6DDE">
      <w:pPr>
        <w:jc w:val="center"/>
      </w:pPr>
      <w:r w:rsidRPr="001508E3">
        <w:rPr>
          <w:b/>
        </w:rPr>
        <w:t>POTEK TABORA:</w:t>
      </w:r>
    </w:p>
    <w:p w:rsidR="002B3786" w:rsidRDefault="002B3786" w:rsidP="00B16FFE"/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AE2EA8">
        <w:rPr>
          <w:sz w:val="26"/>
          <w:szCs w:val="26"/>
        </w:rPr>
        <w:t xml:space="preserve">1. </w:t>
      </w:r>
      <w:r w:rsidRPr="00735D76">
        <w:rPr>
          <w:sz w:val="26"/>
          <w:szCs w:val="26"/>
        </w:rPr>
        <w:t>dan</w:t>
      </w:r>
      <w:r w:rsidR="00C02DBC" w:rsidRPr="00735D76">
        <w:rPr>
          <w:sz w:val="26"/>
          <w:szCs w:val="26"/>
        </w:rPr>
        <w:t xml:space="preserve"> (petek)</w:t>
      </w:r>
      <w:r w:rsidRPr="00735D76">
        <w:rPr>
          <w:sz w:val="26"/>
          <w:szCs w:val="26"/>
        </w:rPr>
        <w:t>: prihod</w:t>
      </w:r>
      <w:r w:rsidR="0019068E" w:rsidRPr="00735D76">
        <w:rPr>
          <w:sz w:val="26"/>
          <w:szCs w:val="26"/>
        </w:rPr>
        <w:t xml:space="preserve"> </w:t>
      </w:r>
      <w:r w:rsidR="00316888">
        <w:rPr>
          <w:sz w:val="26"/>
          <w:szCs w:val="26"/>
        </w:rPr>
        <w:t>okoli 15. ure</w:t>
      </w:r>
      <w:r w:rsidR="00C02DBC" w:rsidRPr="00735D76">
        <w:rPr>
          <w:sz w:val="26"/>
          <w:szCs w:val="26"/>
        </w:rPr>
        <w:t>, pozdrav udeležencem s kratkim kulturnim programom</w:t>
      </w:r>
      <w:r w:rsidR="00AE0399" w:rsidRPr="00735D76">
        <w:rPr>
          <w:sz w:val="26"/>
          <w:szCs w:val="26"/>
        </w:rPr>
        <w:t>.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Spoznavanje kraja z okolico, ogled rudarskega</w:t>
      </w:r>
      <w:r w:rsidR="00567118" w:rsidRPr="00735D76">
        <w:t xml:space="preserve"> muzej</w:t>
      </w:r>
      <w:r w:rsidRPr="00735D76">
        <w:t>a na prostem</w:t>
      </w:r>
      <w:r w:rsidR="00AE0399" w:rsidRPr="00735D76">
        <w:t>, vasi olimpijcev</w:t>
      </w:r>
      <w:r w:rsidR="001508E3" w:rsidRPr="00735D76">
        <w:t>.</w:t>
      </w:r>
    </w:p>
    <w:p w:rsidR="00567118" w:rsidRPr="00735D76" w:rsidRDefault="00567118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Oblikovanje skupin za gradnjo gradov in načrtovanje</w:t>
      </w:r>
      <w:r w:rsidR="00B770E7" w:rsidRPr="00735D76">
        <w:t xml:space="preserve"> skic</w:t>
      </w:r>
      <w:r w:rsidR="001508E3" w:rsidRPr="00735D76">
        <w:t>.</w:t>
      </w:r>
    </w:p>
    <w:p w:rsidR="00C02DBC" w:rsidRPr="00735D76" w:rsidRDefault="00F54E82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Ustvarjalne delavnice, risanje načrta za gradnjo.</w:t>
      </w:r>
    </w:p>
    <w:p w:rsidR="00B770E7" w:rsidRPr="00735D76" w:rsidRDefault="0019068E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Nastanitev v razredih</w:t>
      </w:r>
      <w:r w:rsidR="00567118" w:rsidRPr="00735D76">
        <w:t xml:space="preserve">. 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Športne igre v telovadnici in d</w:t>
      </w:r>
      <w:r w:rsidR="00567118" w:rsidRPr="00735D76">
        <w:t xml:space="preserve">ruženje. </w:t>
      </w:r>
    </w:p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735D76">
        <w:rPr>
          <w:sz w:val="26"/>
          <w:szCs w:val="26"/>
        </w:rPr>
        <w:t xml:space="preserve">2. dan: </w:t>
      </w:r>
      <w:r w:rsidR="00B73B55">
        <w:rPr>
          <w:sz w:val="26"/>
          <w:szCs w:val="26"/>
        </w:rPr>
        <w:t>G</w:t>
      </w:r>
      <w:r w:rsidRPr="00735D76">
        <w:rPr>
          <w:sz w:val="26"/>
          <w:szCs w:val="26"/>
        </w:rPr>
        <w:t>radnja</w:t>
      </w:r>
      <w:r w:rsidR="00B73B55">
        <w:rPr>
          <w:sz w:val="26"/>
          <w:szCs w:val="26"/>
        </w:rPr>
        <w:t xml:space="preserve"> snežnih</w:t>
      </w:r>
      <w:r w:rsidRPr="00735D76">
        <w:rPr>
          <w:sz w:val="26"/>
          <w:szCs w:val="26"/>
        </w:rPr>
        <w:t xml:space="preserve"> gradov. </w:t>
      </w:r>
    </w:p>
    <w:p w:rsidR="002072BA" w:rsidRPr="00735D76" w:rsidRDefault="002072BA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Gradnja gradov po skupinah.</w:t>
      </w:r>
      <w:r w:rsidR="0019068E" w:rsidRPr="00735D76">
        <w:t xml:space="preserve"> </w:t>
      </w:r>
    </w:p>
    <w:p w:rsidR="002072BA" w:rsidRPr="00735D76" w:rsidRDefault="00823EA4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</w:t>
      </w:r>
      <w:r w:rsidR="002072BA" w:rsidRPr="00735D76">
        <w:t>ruženje</w:t>
      </w:r>
      <w:r w:rsidR="00C02DBC" w:rsidRPr="00735D76">
        <w:t>,</w:t>
      </w:r>
      <w:r w:rsidR="00AE0399" w:rsidRPr="00735D76">
        <w:t xml:space="preserve"> </w:t>
      </w:r>
      <w:r w:rsidR="00C02DBC" w:rsidRPr="00735D76">
        <w:t>spoznavanje koroške kulinarike</w:t>
      </w:r>
      <w:r>
        <w:t>, odhod domov</w:t>
      </w:r>
      <w:r w:rsidR="002072BA" w:rsidRPr="00735D76">
        <w:t>.</w:t>
      </w:r>
    </w:p>
    <w:p w:rsidR="002B3786" w:rsidRPr="00735D76" w:rsidRDefault="002B3786" w:rsidP="00B16FFE"/>
    <w:p w:rsidR="00316888" w:rsidRDefault="00316888" w:rsidP="00B16FFE">
      <w:pPr>
        <w:rPr>
          <w:b/>
        </w:rPr>
      </w:pPr>
    </w:p>
    <w:p w:rsidR="002B3786" w:rsidRPr="00735D76" w:rsidRDefault="002072BA" w:rsidP="00B16FFE">
      <w:pPr>
        <w:rPr>
          <w:b/>
        </w:rPr>
      </w:pPr>
      <w:r w:rsidRPr="00735D76">
        <w:rPr>
          <w:b/>
        </w:rPr>
        <w:t>POGOJI ZA UDELEŽBO NA TABORU KRALJA MATJAŽA</w:t>
      </w:r>
    </w:p>
    <w:p w:rsidR="002072BA" w:rsidRPr="00735D76" w:rsidRDefault="002072BA" w:rsidP="00B16FFE">
      <w:pPr>
        <w:rPr>
          <w:sz w:val="10"/>
          <w:szCs w:val="10"/>
        </w:rPr>
      </w:pPr>
    </w:p>
    <w:p w:rsidR="002072BA" w:rsidRPr="00AE2EA8" w:rsidRDefault="002072BA" w:rsidP="00B16FFE">
      <w:r w:rsidRPr="00735D76">
        <w:t xml:space="preserve">Na tabor se lahko prijavijo UNESCO ASPnet šole, šole </w:t>
      </w:r>
      <w:r w:rsidR="00316888">
        <w:t xml:space="preserve">OE ZRSŠ Slovenj Gradec. </w:t>
      </w:r>
      <w:r w:rsidR="0019068E" w:rsidRPr="00735D76">
        <w:t>Tabora se lahko udeležite en dan ali oba dneva</w:t>
      </w:r>
      <w:r w:rsidR="00AE0399" w:rsidRPr="00735D76">
        <w:t xml:space="preserve"> (okvirno </w:t>
      </w:r>
      <w:r w:rsidR="00316888">
        <w:rPr>
          <w:b/>
        </w:rPr>
        <w:t>29. in 30</w:t>
      </w:r>
      <w:r w:rsidR="00AE0399" w:rsidRPr="00735D76">
        <w:rPr>
          <w:b/>
        </w:rPr>
        <w:t>.</w:t>
      </w:r>
      <w:r w:rsidR="001302C4">
        <w:rPr>
          <w:b/>
        </w:rPr>
        <w:t xml:space="preserve"> </w:t>
      </w:r>
      <w:r w:rsidR="00F54E82">
        <w:rPr>
          <w:b/>
        </w:rPr>
        <w:t>januarja</w:t>
      </w:r>
      <w:r w:rsidR="00AE0399" w:rsidRPr="00735D76">
        <w:rPr>
          <w:b/>
        </w:rPr>
        <w:t xml:space="preserve"> 20</w:t>
      </w:r>
      <w:r w:rsidR="00B73B55">
        <w:rPr>
          <w:b/>
        </w:rPr>
        <w:t>2</w:t>
      </w:r>
      <w:r w:rsidR="00316888">
        <w:rPr>
          <w:b/>
        </w:rPr>
        <w:t>2</w:t>
      </w:r>
      <w:r w:rsidR="00940C54" w:rsidRPr="00735D76">
        <w:t>)</w:t>
      </w:r>
      <w:r w:rsidR="0019068E" w:rsidRPr="00735D76">
        <w:t>.</w:t>
      </w:r>
    </w:p>
    <w:p w:rsidR="00E83F82" w:rsidRPr="00AE2EA8" w:rsidRDefault="00E83F82" w:rsidP="00B16FFE"/>
    <w:p w:rsidR="0019068E" w:rsidRPr="00AE2EA8" w:rsidRDefault="0019068E" w:rsidP="00B16FFE">
      <w:pPr>
        <w:rPr>
          <w:b/>
        </w:rPr>
      </w:pPr>
      <w:r w:rsidRPr="00AE2EA8">
        <w:rPr>
          <w:b/>
        </w:rPr>
        <w:t>Pogoji tekmovanja v gradnji gradov (Občina Črna na Koroškem)</w:t>
      </w:r>
      <w:r w:rsidR="00BE29A8" w:rsidRPr="00AE2EA8">
        <w:rPr>
          <w:b/>
        </w:rPr>
        <w:t>:</w:t>
      </w:r>
    </w:p>
    <w:p w:rsidR="00BE29A8" w:rsidRPr="00AE2EA8" w:rsidRDefault="00BE29A8" w:rsidP="00B16FFE">
      <w:pPr>
        <w:rPr>
          <w:b/>
          <w:sz w:val="10"/>
          <w:szCs w:val="10"/>
        </w:rPr>
      </w:pPr>
    </w:p>
    <w:p w:rsidR="0019068E" w:rsidRPr="00AE2EA8" w:rsidRDefault="0019068E" w:rsidP="00B770E7">
      <w:pPr>
        <w:pStyle w:val="Odstavekseznama"/>
        <w:numPr>
          <w:ilvl w:val="0"/>
          <w:numId w:val="2"/>
        </w:numPr>
      </w:pPr>
      <w:r w:rsidRPr="00AE2EA8">
        <w:t>tekmovanje je ekipno (5-</w:t>
      </w:r>
      <w:r w:rsidR="001508E3" w:rsidRPr="00AE2EA8">
        <w:t xml:space="preserve">8 članov), 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za gradnjo lahko ekipe uporabljajo le sneg, vodo, led in šibje,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vsaki ekipi je dodeljen prostor v velikosti 5 x 5 m,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vsaka ekipa si orodje za gradnjo prinese s seboj (vedra, žagice, lopate, sani…),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ob prijavi mora vsaka ekipa oddati skico gradu, ki ga namerava zgraditi</w:t>
      </w:r>
      <w:r w:rsidR="007B0BA3" w:rsidRPr="00AE2EA8">
        <w:t xml:space="preserve"> (skice bodo nastale na delavnicah prejšnji dan)</w:t>
      </w:r>
      <w:r w:rsidRPr="00AE2EA8">
        <w:t>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ekipe naj pri gradnji upoštevajo izvirnost, tehnično dovršenost in druge elemente, ki bodo cel</w:t>
      </w:r>
      <w:r w:rsidR="006C1722" w:rsidRPr="00AE2EA8">
        <w:t>ovito dopolnjevali podobo gradu.</w:t>
      </w:r>
    </w:p>
    <w:p w:rsidR="00311AB5" w:rsidRPr="00AE2EA8" w:rsidRDefault="00311AB5" w:rsidP="007B0BA3">
      <w:pPr>
        <w:pStyle w:val="Odstavekseznama"/>
      </w:pPr>
    </w:p>
    <w:p w:rsidR="00316888" w:rsidRDefault="00316888" w:rsidP="00AE2EA8">
      <w:pPr>
        <w:ind w:left="-142"/>
        <w:jc w:val="both"/>
        <w:rPr>
          <w:b/>
        </w:rPr>
      </w:pPr>
    </w:p>
    <w:p w:rsidR="00316888" w:rsidRDefault="00316888" w:rsidP="00AE2EA8">
      <w:pPr>
        <w:ind w:left="-142"/>
        <w:jc w:val="both"/>
        <w:rPr>
          <w:b/>
        </w:rPr>
      </w:pPr>
    </w:p>
    <w:p w:rsidR="0019068E" w:rsidRPr="00735D76" w:rsidRDefault="009D1E2C" w:rsidP="00AE2EA8">
      <w:pPr>
        <w:ind w:left="-142"/>
        <w:jc w:val="both"/>
        <w:rPr>
          <w:b/>
        </w:rPr>
      </w:pPr>
      <w:r w:rsidRPr="00AE2EA8">
        <w:rPr>
          <w:b/>
        </w:rPr>
        <w:t>Strošek na šolo</w:t>
      </w:r>
      <w:r w:rsidR="00DD01BD" w:rsidRPr="00AE2EA8">
        <w:rPr>
          <w:b/>
        </w:rPr>
        <w:t xml:space="preserve"> ob prijavi dveh učencev in mentorja je </w:t>
      </w:r>
      <w:r w:rsidR="00DD01BD" w:rsidRPr="00735D76">
        <w:rPr>
          <w:b/>
        </w:rPr>
        <w:t xml:space="preserve">40 </w:t>
      </w:r>
      <w:r w:rsidR="000801D9" w:rsidRPr="00735D76">
        <w:rPr>
          <w:b/>
        </w:rPr>
        <w:t>evrov (za vsakega naknadnega udeleženca</w:t>
      </w:r>
      <w:r w:rsidR="00940C54" w:rsidRPr="00735D76">
        <w:rPr>
          <w:b/>
        </w:rPr>
        <w:t xml:space="preserve"> se doplača 10</w:t>
      </w:r>
      <w:r w:rsidR="00D32C3F" w:rsidRPr="00735D76">
        <w:rPr>
          <w:b/>
        </w:rPr>
        <w:t xml:space="preserve"> evrov</w:t>
      </w:r>
      <w:r w:rsidR="000801D9" w:rsidRPr="00735D76">
        <w:rPr>
          <w:b/>
        </w:rPr>
        <w:t>)</w:t>
      </w:r>
      <w:r w:rsidR="00BE59AC" w:rsidRPr="00735D76">
        <w:rPr>
          <w:b/>
        </w:rPr>
        <w:t xml:space="preserve">. Prijavnina za gradnjo je v strošek </w:t>
      </w:r>
      <w:r w:rsidR="00116312" w:rsidRPr="00735D76">
        <w:rPr>
          <w:b/>
        </w:rPr>
        <w:t xml:space="preserve">prijave </w:t>
      </w:r>
      <w:r w:rsidR="00BE59AC" w:rsidRPr="00735D76">
        <w:rPr>
          <w:b/>
        </w:rPr>
        <w:t>že všteta.</w:t>
      </w:r>
    </w:p>
    <w:p w:rsidR="006C1722" w:rsidRPr="00735D76" w:rsidRDefault="006C1722" w:rsidP="00AE2EA8">
      <w:pPr>
        <w:ind w:left="-142"/>
        <w:jc w:val="both"/>
        <w:rPr>
          <w:b/>
        </w:rPr>
      </w:pPr>
      <w:r w:rsidRPr="00735D76">
        <w:rPr>
          <w:b/>
        </w:rPr>
        <w:t xml:space="preserve">V kolikor se boste tabora udeležili samo v soboto, bo strošek na šolo ob prijavi dveh </w:t>
      </w:r>
      <w:r w:rsidR="00D32C3F" w:rsidRPr="00735D76">
        <w:rPr>
          <w:b/>
        </w:rPr>
        <w:t>učencev in mentorja znašal 20 evrov</w:t>
      </w:r>
      <w:r w:rsidRPr="00735D76">
        <w:rPr>
          <w:b/>
        </w:rPr>
        <w:t xml:space="preserve">, za vsakega naknadnega udeleženca pa boste doplačali </w:t>
      </w:r>
      <w:r w:rsidR="00D32C3F" w:rsidRPr="00735D76">
        <w:rPr>
          <w:b/>
        </w:rPr>
        <w:t>5 evrov</w:t>
      </w:r>
      <w:r w:rsidR="00940C54" w:rsidRPr="00735D76">
        <w:rPr>
          <w:b/>
        </w:rPr>
        <w:t>.</w:t>
      </w:r>
      <w:r w:rsidR="00D32C3F" w:rsidRPr="00735D76">
        <w:rPr>
          <w:b/>
        </w:rPr>
        <w:t xml:space="preserve"> Stroške tabora boste poravnali z naročilnico, ki jo lahko prinesete s seboj.</w:t>
      </w:r>
    </w:p>
    <w:p w:rsidR="002072BA" w:rsidRPr="00735D76" w:rsidRDefault="006C1722" w:rsidP="006C1722">
      <w:pPr>
        <w:tabs>
          <w:tab w:val="left" w:pos="1845"/>
        </w:tabs>
      </w:pPr>
      <w:r w:rsidRPr="00735D76">
        <w:tab/>
      </w:r>
    </w:p>
    <w:p w:rsidR="00316888" w:rsidRDefault="00316888" w:rsidP="00B16FFE">
      <w:pPr>
        <w:rPr>
          <w:b/>
        </w:rPr>
      </w:pPr>
    </w:p>
    <w:p w:rsidR="00316888" w:rsidRDefault="00316888" w:rsidP="00B16FFE">
      <w:pPr>
        <w:rPr>
          <w:b/>
        </w:rPr>
      </w:pPr>
    </w:p>
    <w:p w:rsidR="00AE2EA8" w:rsidRPr="00735D76" w:rsidRDefault="00DE20E2" w:rsidP="00B16FFE">
      <w:pPr>
        <w:rPr>
          <w:b/>
        </w:rPr>
      </w:pPr>
      <w:r w:rsidRPr="00735D76">
        <w:rPr>
          <w:b/>
        </w:rPr>
        <w:t>PRIJAVE:</w:t>
      </w:r>
      <w:r w:rsidR="00AE2EA8" w:rsidRPr="00735D76">
        <w:rPr>
          <w:b/>
        </w:rPr>
        <w:t xml:space="preserve"> </w:t>
      </w:r>
    </w:p>
    <w:p w:rsidR="007C1DD3" w:rsidRPr="00735D76" w:rsidRDefault="006F5A77" w:rsidP="00B16FFE">
      <w:pPr>
        <w:rPr>
          <w:b/>
        </w:rPr>
      </w:pPr>
      <w:r>
        <w:t xml:space="preserve">Prijave zbiramo </w:t>
      </w:r>
      <w:r w:rsidR="00DE20E2" w:rsidRPr="00735D76">
        <w:t xml:space="preserve">do </w:t>
      </w:r>
      <w:r w:rsidR="00316888">
        <w:rPr>
          <w:b/>
        </w:rPr>
        <w:t>pet</w:t>
      </w:r>
      <w:r w:rsidR="00823EA4">
        <w:rPr>
          <w:b/>
        </w:rPr>
        <w:t>ka</w:t>
      </w:r>
      <w:r w:rsidR="001508E3" w:rsidRPr="00735D76">
        <w:rPr>
          <w:b/>
        </w:rPr>
        <w:t xml:space="preserve">, </w:t>
      </w:r>
      <w:r w:rsidR="00F54E82">
        <w:rPr>
          <w:b/>
        </w:rPr>
        <w:t>7. januarja</w:t>
      </w:r>
      <w:r w:rsidR="00316888">
        <w:rPr>
          <w:b/>
        </w:rPr>
        <w:t xml:space="preserve"> 2022</w:t>
      </w:r>
      <w:r w:rsidR="00DE727E">
        <w:rPr>
          <w:b/>
        </w:rPr>
        <w:t>.</w:t>
      </w:r>
    </w:p>
    <w:p w:rsidR="00BE29A8" w:rsidRPr="00AE2EA8" w:rsidRDefault="00BE29A8" w:rsidP="00324AED">
      <w:pPr>
        <w:rPr>
          <w:b/>
        </w:rPr>
      </w:pPr>
      <w:r w:rsidRPr="00735D76">
        <w:t>Natančnejši p</w:t>
      </w:r>
      <w:r w:rsidR="00940C54" w:rsidRPr="00735D76">
        <w:t>o</w:t>
      </w:r>
      <w:r w:rsidR="00AE0399" w:rsidRPr="00735D76">
        <w:t xml:space="preserve">tek dogodkov boste prejeli po </w:t>
      </w:r>
      <w:r w:rsidR="00316888">
        <w:rPr>
          <w:b/>
        </w:rPr>
        <w:t>17</w:t>
      </w:r>
      <w:r w:rsidRPr="00735D76">
        <w:rPr>
          <w:b/>
        </w:rPr>
        <w:t xml:space="preserve">. </w:t>
      </w:r>
      <w:r w:rsidR="00940C54" w:rsidRPr="00735D76">
        <w:rPr>
          <w:b/>
        </w:rPr>
        <w:t>j</w:t>
      </w:r>
      <w:r w:rsidRPr="00735D76">
        <w:rPr>
          <w:b/>
        </w:rPr>
        <w:t>anuarju</w:t>
      </w:r>
      <w:r w:rsidR="00D32C3F" w:rsidRPr="00735D76">
        <w:rPr>
          <w:b/>
        </w:rPr>
        <w:t xml:space="preserve"> 2</w:t>
      </w:r>
      <w:r w:rsidR="00316888">
        <w:rPr>
          <w:b/>
        </w:rPr>
        <w:t>022</w:t>
      </w:r>
      <w:r w:rsidRPr="00735D76">
        <w:rPr>
          <w:b/>
        </w:rPr>
        <w:t>.</w:t>
      </w:r>
    </w:p>
    <w:p w:rsidR="00567118" w:rsidRDefault="00567118" w:rsidP="00B16FFE"/>
    <w:p w:rsidR="00F54E82" w:rsidRPr="00AE2EA8" w:rsidRDefault="00F54E82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="00316888">
        <w:t>Mitja Pranjič</w:t>
      </w:r>
      <w:r w:rsidRPr="00AE2EA8">
        <w:t>,</w:t>
      </w:r>
    </w:p>
    <w:p w:rsidR="002B3786" w:rsidRPr="00AE2EA8" w:rsidRDefault="002B3786" w:rsidP="00B16FFE">
      <w:r w:rsidRPr="00AE2EA8">
        <w:t>koordinat</w:t>
      </w:r>
      <w:r w:rsidR="00316888">
        <w:t>orica projekta</w:t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</w:r>
      <w:r w:rsidR="00316888">
        <w:tab/>
        <w:t>ravnatelj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2B3786" w:rsidRDefault="002B3786" w:rsidP="00B16FFE">
      <w:r w:rsidRPr="00AE2EA8">
        <w:t>Unesco koordinatorica</w:t>
      </w:r>
    </w:p>
    <w:p w:rsidR="00B73B55" w:rsidRDefault="00B73B55" w:rsidP="00B16FFE"/>
    <w:p w:rsidR="00B73B55" w:rsidRDefault="00B73B55" w:rsidP="00823EA4">
      <w:pPr>
        <w:jc w:val="center"/>
        <w:rPr>
          <w:b/>
          <w:sz w:val="26"/>
          <w:szCs w:val="26"/>
        </w:rPr>
      </w:pPr>
    </w:p>
    <w:p w:rsidR="00316888" w:rsidRDefault="00316888" w:rsidP="00823EA4">
      <w:pPr>
        <w:jc w:val="center"/>
        <w:rPr>
          <w:b/>
          <w:sz w:val="26"/>
          <w:szCs w:val="26"/>
        </w:rPr>
      </w:pPr>
    </w:p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823EA4" w:rsidRPr="00316888" w:rsidRDefault="00316888" w:rsidP="00316888">
      <w:pPr>
        <w:tabs>
          <w:tab w:val="left" w:pos="3405"/>
        </w:tabs>
        <w:jc w:val="center"/>
        <w:rPr>
          <w:b/>
          <w:color w:val="0070C0"/>
          <w:sz w:val="28"/>
          <w:szCs w:val="28"/>
        </w:rPr>
      </w:pPr>
      <w:r w:rsidRPr="00316888">
        <w:rPr>
          <w:b/>
          <w:color w:val="0070C0"/>
          <w:sz w:val="28"/>
          <w:szCs w:val="28"/>
        </w:rPr>
        <w:t>DVODNEVNI TABOR Z GRADNJO</w:t>
      </w:r>
      <w:r w:rsidR="00823EA4" w:rsidRPr="00316888">
        <w:rPr>
          <w:b/>
          <w:color w:val="0070C0"/>
          <w:sz w:val="28"/>
          <w:szCs w:val="28"/>
        </w:rPr>
        <w:t xml:space="preserve"> SNEŽNIH GRADOV</w:t>
      </w:r>
    </w:p>
    <w:p w:rsidR="00823EA4" w:rsidRPr="00316888" w:rsidRDefault="00823EA4" w:rsidP="00316888">
      <w:pPr>
        <w:jc w:val="center"/>
        <w:rPr>
          <w:b/>
          <w:color w:val="0070C0"/>
          <w:sz w:val="28"/>
          <w:szCs w:val="28"/>
        </w:rPr>
      </w:pPr>
    </w:p>
    <w:p w:rsidR="00316888" w:rsidRDefault="00316888" w:rsidP="00823EA4">
      <w:pPr>
        <w:spacing w:line="276" w:lineRule="auto"/>
        <w:rPr>
          <w:b/>
        </w:rPr>
      </w:pP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Naslov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šole: </w:t>
      </w:r>
      <w:r>
        <w:rPr>
          <w:b/>
        </w:rPr>
        <w:t xml:space="preserve">  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in priimek kontaktne osebe na šoli: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kontaktne osebe:  </w:t>
      </w:r>
    </w:p>
    <w:p w:rsidR="00823EA4" w:rsidRDefault="00823EA4" w:rsidP="00823EA4">
      <w:pPr>
        <w:rPr>
          <w:b/>
        </w:rPr>
      </w:pPr>
      <w:r w:rsidRPr="007679E5">
        <w:rPr>
          <w:b/>
        </w:rPr>
        <w:t>E-mail kontaktne osebe:</w:t>
      </w:r>
    </w:p>
    <w:p w:rsidR="00823EA4" w:rsidRPr="007679E5" w:rsidRDefault="00823EA4" w:rsidP="00823EA4">
      <w:pPr>
        <w:rPr>
          <w:b/>
        </w:rPr>
      </w:pPr>
    </w:p>
    <w:p w:rsidR="00823EA4" w:rsidRPr="00CF0F05" w:rsidRDefault="00823EA4" w:rsidP="00823EA4">
      <w:pPr>
        <w:rPr>
          <w:b/>
          <w:sz w:val="10"/>
          <w:szCs w:val="10"/>
        </w:rPr>
      </w:pPr>
    </w:p>
    <w:p w:rsidR="00CF0F05" w:rsidRDefault="00823EA4" w:rsidP="00823EA4">
      <w:pPr>
        <w:rPr>
          <w:b/>
        </w:rPr>
      </w:pPr>
      <w:r w:rsidRPr="004331DB">
        <w:rPr>
          <w:b/>
        </w:rPr>
        <w:t>Prijavljamo se za (</w:t>
      </w:r>
      <w:r>
        <w:rPr>
          <w:b/>
        </w:rPr>
        <w:t>podčrtajte</w:t>
      </w:r>
      <w:r w:rsidRPr="004331DB">
        <w:rPr>
          <w:b/>
        </w:rPr>
        <w:t>):</w:t>
      </w:r>
    </w:p>
    <w:p w:rsidR="00CF0F05" w:rsidRPr="00CF0F05" w:rsidRDefault="00CF0F05" w:rsidP="00823EA4">
      <w:pPr>
        <w:rPr>
          <w:b/>
          <w:sz w:val="10"/>
          <w:szCs w:val="10"/>
        </w:rPr>
      </w:pPr>
    </w:p>
    <w:p w:rsidR="00823EA4" w:rsidRDefault="00F54E82" w:rsidP="00CF0F05">
      <w:r>
        <w:t>a)   petek in soboto</w:t>
      </w:r>
      <w:r w:rsidR="00316888">
        <w:t xml:space="preserve"> (29. in 30. 1. 2022</w:t>
      </w:r>
      <w:r w:rsidR="00823EA4">
        <w:t>)</w:t>
      </w:r>
    </w:p>
    <w:p w:rsidR="00823EA4" w:rsidRDefault="00F54E82" w:rsidP="00CF0F05">
      <w:r>
        <w:t>b)   soboto</w:t>
      </w:r>
      <w:r w:rsidR="00316888">
        <w:t xml:space="preserve"> (30. 1. 2022</w:t>
      </w:r>
      <w:r w:rsidR="00823EA4">
        <w:t xml:space="preserve"> – </w:t>
      </w:r>
      <w:r>
        <w:t xml:space="preserve">pridemo </w:t>
      </w:r>
      <w:r w:rsidR="00823EA4">
        <w:t>samo na gradnjo snežnih gradov)</w:t>
      </w:r>
    </w:p>
    <w:p w:rsidR="00CF0F05" w:rsidRPr="00CF0F05" w:rsidRDefault="00CF0F05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70"/>
        <w:gridCol w:w="1356"/>
        <w:gridCol w:w="1375"/>
        <w:gridCol w:w="2186"/>
        <w:gridCol w:w="2417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418" w:type="dxa"/>
          </w:tcPr>
          <w:p w:rsidR="00823EA4" w:rsidRDefault="00823EA4" w:rsidP="00B26978">
            <w:r>
              <w:t>Spol (Ž, M)</w:t>
            </w:r>
          </w:p>
        </w:tc>
        <w:tc>
          <w:tcPr>
            <w:tcW w:w="1417" w:type="dxa"/>
          </w:tcPr>
          <w:p w:rsidR="00823EA4" w:rsidRDefault="00823EA4" w:rsidP="00B26978">
            <w:r>
              <w:t>Razred</w:t>
            </w:r>
          </w:p>
        </w:tc>
        <w:tc>
          <w:tcPr>
            <w:tcW w:w="2268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  <w:tc>
          <w:tcPr>
            <w:tcW w:w="2552" w:type="dxa"/>
          </w:tcPr>
          <w:p w:rsidR="00823EA4" w:rsidRDefault="00823EA4" w:rsidP="00B26978">
            <w:r>
              <w:t>Drugo: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>
      <w:r>
        <w:t xml:space="preserve"> </w:t>
      </w: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68"/>
        <w:gridCol w:w="1794"/>
        <w:gridCol w:w="3098"/>
        <w:gridCol w:w="2444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843" w:type="dxa"/>
          </w:tcPr>
          <w:p w:rsidR="00823EA4" w:rsidRDefault="00823EA4" w:rsidP="00B26978">
            <w:r>
              <w:t xml:space="preserve">Dosegljiva </w:t>
            </w:r>
          </w:p>
          <w:p w:rsidR="00823EA4" w:rsidRDefault="00823EA4" w:rsidP="00B26978">
            <w:r>
              <w:t>tel. številka</w:t>
            </w:r>
          </w:p>
        </w:tc>
        <w:tc>
          <w:tcPr>
            <w:tcW w:w="3260" w:type="dxa"/>
          </w:tcPr>
          <w:p w:rsidR="00823EA4" w:rsidRDefault="00823EA4" w:rsidP="00B26978">
            <w:r>
              <w:t>Elektronski naslov</w:t>
            </w:r>
          </w:p>
        </w:tc>
        <w:tc>
          <w:tcPr>
            <w:tcW w:w="2552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835AEF" w:rsidRDefault="00835AEF" w:rsidP="00823EA4"/>
    <w:p w:rsidR="00316888" w:rsidRDefault="00316888" w:rsidP="00823EA4">
      <w:pPr>
        <w:rPr>
          <w:b/>
          <w:sz w:val="25"/>
          <w:szCs w:val="25"/>
        </w:rPr>
      </w:pPr>
    </w:p>
    <w:p w:rsidR="00316888" w:rsidRDefault="00316888" w:rsidP="00823EA4">
      <w:pPr>
        <w:rPr>
          <w:b/>
          <w:sz w:val="25"/>
          <w:szCs w:val="25"/>
        </w:rPr>
      </w:pPr>
    </w:p>
    <w:p w:rsidR="00823EA4" w:rsidRPr="00DC275E" w:rsidRDefault="00823EA4" w:rsidP="00823EA4">
      <w:pPr>
        <w:rPr>
          <w:sz w:val="25"/>
          <w:szCs w:val="25"/>
        </w:rPr>
      </w:pPr>
      <w:r w:rsidRPr="00DC275E">
        <w:rPr>
          <w:b/>
          <w:sz w:val="25"/>
          <w:szCs w:val="25"/>
        </w:rPr>
        <w:t xml:space="preserve">Prijavnico pošljite najkasneje do </w:t>
      </w:r>
      <w:r w:rsidR="00316888">
        <w:rPr>
          <w:b/>
          <w:sz w:val="25"/>
          <w:szCs w:val="25"/>
        </w:rPr>
        <w:t>pet</w:t>
      </w:r>
      <w:r>
        <w:rPr>
          <w:b/>
          <w:sz w:val="25"/>
          <w:szCs w:val="25"/>
        </w:rPr>
        <w:t>ka</w:t>
      </w:r>
      <w:r w:rsidRPr="00DC275E">
        <w:rPr>
          <w:b/>
          <w:sz w:val="25"/>
          <w:szCs w:val="25"/>
        </w:rPr>
        <w:t xml:space="preserve">, </w:t>
      </w:r>
      <w:r w:rsidR="00F54E82">
        <w:rPr>
          <w:b/>
          <w:sz w:val="25"/>
          <w:szCs w:val="25"/>
        </w:rPr>
        <w:t>7. januarja</w:t>
      </w:r>
      <w:r w:rsidR="00316888">
        <w:rPr>
          <w:b/>
          <w:sz w:val="25"/>
          <w:szCs w:val="25"/>
        </w:rPr>
        <w:t xml:space="preserve"> 2022</w:t>
      </w:r>
      <w:r>
        <w:rPr>
          <w:b/>
          <w:sz w:val="25"/>
          <w:szCs w:val="25"/>
        </w:rPr>
        <w:t xml:space="preserve"> </w:t>
      </w:r>
      <w:r w:rsidRPr="00DC275E">
        <w:rPr>
          <w:sz w:val="25"/>
          <w:szCs w:val="25"/>
        </w:rPr>
        <w:t xml:space="preserve"> na naslov šole s pripisom </w:t>
      </w:r>
    </w:p>
    <w:p w:rsidR="00823EA4" w:rsidRPr="00DC275E" w:rsidRDefault="00823EA4" w:rsidP="00823EA4">
      <w:pPr>
        <w:rPr>
          <w:sz w:val="25"/>
          <w:szCs w:val="25"/>
        </w:rPr>
      </w:pPr>
      <w:r w:rsidRPr="00DC275E">
        <w:rPr>
          <w:b/>
          <w:sz w:val="25"/>
          <w:szCs w:val="25"/>
        </w:rPr>
        <w:t xml:space="preserve">»Kralj Matjaž pod goro Peco« </w:t>
      </w:r>
      <w:r w:rsidRPr="00DC275E">
        <w:rPr>
          <w:sz w:val="25"/>
          <w:szCs w:val="25"/>
        </w:rPr>
        <w:t>ali na elektronski naslov (</w:t>
      </w:r>
      <w:bookmarkStart w:id="0" w:name="_GoBack"/>
      <w:r w:rsidR="00CF0F05" w:rsidRPr="00F54E82">
        <w:rPr>
          <w:b/>
          <w:sz w:val="25"/>
          <w:szCs w:val="25"/>
        </w:rPr>
        <w:t>vesna.burjak@os-crna.si</w:t>
      </w:r>
      <w:bookmarkEnd w:id="0"/>
      <w:r w:rsidRPr="00DC275E">
        <w:rPr>
          <w:sz w:val="25"/>
          <w:szCs w:val="25"/>
        </w:rPr>
        <w:t>).</w:t>
      </w:r>
    </w:p>
    <w:p w:rsidR="00823EA4" w:rsidRPr="00DC275E" w:rsidRDefault="00823EA4" w:rsidP="00823EA4">
      <w:pPr>
        <w:rPr>
          <w:sz w:val="25"/>
          <w:szCs w:val="25"/>
        </w:rPr>
      </w:pPr>
    </w:p>
    <w:p w:rsidR="00B73B55" w:rsidRDefault="00823EA4" w:rsidP="00CF0F05">
      <w:pPr>
        <w:rPr>
          <w:b/>
          <w:sz w:val="25"/>
          <w:szCs w:val="25"/>
        </w:rPr>
      </w:pPr>
      <w:r w:rsidRPr="00DC275E">
        <w:rPr>
          <w:sz w:val="25"/>
          <w:szCs w:val="25"/>
        </w:rPr>
        <w:t xml:space="preserve">Natančnejši potek dogodkov boste prejeli po </w:t>
      </w:r>
      <w:r w:rsidR="00835AEF">
        <w:rPr>
          <w:b/>
          <w:sz w:val="25"/>
          <w:szCs w:val="25"/>
        </w:rPr>
        <w:t>1</w:t>
      </w:r>
      <w:r w:rsidR="00316888">
        <w:rPr>
          <w:b/>
          <w:sz w:val="25"/>
          <w:szCs w:val="25"/>
        </w:rPr>
        <w:t>7. januarju 2022</w:t>
      </w:r>
      <w:r w:rsidRPr="00DC275E">
        <w:rPr>
          <w:b/>
          <w:sz w:val="25"/>
          <w:szCs w:val="25"/>
        </w:rPr>
        <w:t>.</w:t>
      </w:r>
    </w:p>
    <w:p w:rsidR="00823EA4" w:rsidRPr="00CF0F05" w:rsidRDefault="00823EA4" w:rsidP="00CF0F05">
      <w:pPr>
        <w:rPr>
          <w:sz w:val="25"/>
          <w:szCs w:val="25"/>
        </w:rPr>
      </w:pPr>
    </w:p>
    <w:sectPr w:rsidR="00823EA4" w:rsidRPr="00CF0F05" w:rsidSect="00940C54">
      <w:headerReference w:type="default" r:id="rId9"/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1014" w:rsidRDefault="00341014">
      <w:r>
        <w:separator/>
      </w:r>
    </w:p>
  </w:endnote>
  <w:endnote w:type="continuationSeparator" w:id="0">
    <w:p w:rsidR="00341014" w:rsidRDefault="00341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1014" w:rsidRDefault="00341014">
      <w:r>
        <w:separator/>
      </w:r>
    </w:p>
  </w:footnote>
  <w:footnote w:type="continuationSeparator" w:id="0">
    <w:p w:rsidR="00341014" w:rsidRDefault="003410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="-641" w:tblpY="719"/>
      <w:tblW w:w="1084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66"/>
      <w:gridCol w:w="3930"/>
      <w:gridCol w:w="4949"/>
    </w:tblGrid>
    <w:tr w:rsidR="0005676D" w:rsidTr="006F6DDE">
      <w:trPr>
        <w:cantSplit/>
        <w:trHeight w:val="412"/>
      </w:trPr>
      <w:tc>
        <w:tcPr>
          <w:tcW w:w="1966" w:type="dxa"/>
          <w:vMerge w:val="restart"/>
          <w:tcBorders>
            <w:bottom w:val="single" w:sz="4" w:space="0" w:color="auto"/>
          </w:tcBorders>
        </w:tcPr>
        <w:p w:rsidR="0005676D" w:rsidRDefault="00F76818" w:rsidP="00420F7C">
          <w:r>
            <w:rPr>
              <w:noProof/>
            </w:rPr>
            <w:drawing>
              <wp:inline distT="0" distB="0" distL="0" distR="0" wp14:anchorId="03025BEF" wp14:editId="0C8D813F">
                <wp:extent cx="1114425" cy="1143000"/>
                <wp:effectExtent l="0" t="0" r="9525" b="0"/>
                <wp:docPr id="1" name="Slika 1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dxa"/>
          <w:tcBorders>
            <w:bottom w:val="thickThinSmallGap" w:sz="24" w:space="0" w:color="99CC00"/>
          </w:tcBorders>
        </w:tcPr>
        <w:p w:rsidR="0005676D" w:rsidRDefault="0005676D" w:rsidP="00420F7C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05676D" w:rsidRDefault="0005676D" w:rsidP="00420F7C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949" w:type="dxa"/>
          <w:vMerge w:val="restart"/>
        </w:tcPr>
        <w:p w:rsidR="0005676D" w:rsidRPr="007A0CAF" w:rsidRDefault="00F76818" w:rsidP="00530CF4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 wp14:anchorId="2BA401D1" wp14:editId="4DE674AD">
                <wp:extent cx="623083" cy="657225"/>
                <wp:effectExtent l="0" t="0" r="5715" b="0"/>
                <wp:docPr id="2" name="Slika 2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308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F0F05">
            <w:rPr>
              <w:noProof/>
            </w:rPr>
            <w:drawing>
              <wp:inline distT="0" distB="0" distL="0" distR="0" wp14:anchorId="393DFF0D" wp14:editId="1A6E6167">
                <wp:extent cx="1091392" cy="657225"/>
                <wp:effectExtent l="0" t="0" r="0" b="0"/>
                <wp:docPr id="10" name="Slik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113" cy="663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054">
            <w:rPr>
              <w:noProof/>
            </w:rPr>
            <w:drawing>
              <wp:inline distT="0" distB="0" distL="0" distR="0" wp14:anchorId="298FC43C" wp14:editId="0B67FFE0">
                <wp:extent cx="704850" cy="429780"/>
                <wp:effectExtent l="0" t="0" r="0" b="889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FCFF231" wp14:editId="578B1605">
                <wp:extent cx="578393" cy="619125"/>
                <wp:effectExtent l="0" t="0" r="0" b="0"/>
                <wp:docPr id="5" name="Slika 5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676D" w:rsidTr="006F6DDE">
      <w:trPr>
        <w:cantSplit/>
        <w:trHeight w:val="118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sz w:val="18"/>
            </w:rPr>
          </w:pPr>
        </w:p>
      </w:tc>
      <w:tc>
        <w:tcPr>
          <w:tcW w:w="3930" w:type="dxa"/>
        </w:tcPr>
        <w:p w:rsidR="0005676D" w:rsidRDefault="0005676D" w:rsidP="00420F7C">
          <w:pPr>
            <w:rPr>
              <w:rFonts w:ascii="Bookman Old Style" w:hAnsi="Bookman Old Style"/>
              <w:sz w:val="12"/>
            </w:rPr>
          </w:pPr>
        </w:p>
      </w:tc>
      <w:tc>
        <w:tcPr>
          <w:tcW w:w="4949" w:type="dxa"/>
          <w:vMerge/>
        </w:tcPr>
        <w:p w:rsidR="0005676D" w:rsidRDefault="0005676D" w:rsidP="00420F7C">
          <w:pPr>
            <w:pStyle w:val="Naslov3"/>
            <w:rPr>
              <w:sz w:val="12"/>
            </w:rPr>
          </w:pPr>
        </w:p>
      </w:tc>
    </w:tr>
    <w:tr w:rsidR="0005676D" w:rsidTr="006F6DDE">
      <w:trPr>
        <w:cantSplit/>
        <w:trHeight w:val="276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930" w:type="dxa"/>
          <w:vMerge w:val="restart"/>
          <w:tcBorders>
            <w:bottom w:val="single" w:sz="4" w:space="0" w:color="auto"/>
          </w:tcBorders>
        </w:tcPr>
        <w:p w:rsidR="0005676D" w:rsidRDefault="0005676D" w:rsidP="00420F7C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05676D" w:rsidRPr="00FD7C04" w:rsidRDefault="0005676D" w:rsidP="00420F7C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05676D" w:rsidRPr="00FD7C04" w:rsidRDefault="0005676D" w:rsidP="00420F7C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05676D" w:rsidRPr="00FD7C04" w:rsidRDefault="0005676D" w:rsidP="00420F7C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949" w:type="dxa"/>
          <w:vMerge/>
        </w:tcPr>
        <w:p w:rsidR="0005676D" w:rsidRDefault="0005676D" w:rsidP="00420F7C">
          <w:pPr>
            <w:pStyle w:val="Naslov3"/>
            <w:rPr>
              <w:rFonts w:ascii="Times New Roman" w:hAnsi="Times New Roman"/>
            </w:rPr>
          </w:pPr>
        </w:p>
      </w:tc>
    </w:tr>
    <w:tr w:rsidR="0005676D" w:rsidTr="006F6DDE">
      <w:trPr>
        <w:cantSplit/>
        <w:trHeight w:val="313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930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949" w:type="dxa"/>
          <w:tcBorders>
            <w:bottom w:val="single" w:sz="4" w:space="0" w:color="auto"/>
          </w:tcBorders>
          <w:vAlign w:val="center"/>
        </w:tcPr>
        <w:p w:rsidR="00AE0399" w:rsidRPr="00FD7C04" w:rsidRDefault="0005676D" w:rsidP="004D4936">
          <w:r>
            <w:t xml:space="preserve"> </w:t>
          </w:r>
          <w:r w:rsidRPr="00FD7C04">
            <w:t xml:space="preserve"> </w:t>
          </w:r>
          <w:r w:rsidR="004D4936" w:rsidRPr="00A01108">
            <w:rPr>
              <w:rFonts w:ascii="Bookman Old Style" w:hAnsi="Bookman Old Style"/>
              <w:noProof/>
            </w:rPr>
            <w:drawing>
              <wp:inline distT="0" distB="0" distL="0" distR="0" wp14:anchorId="4F175997" wp14:editId="4DD4D816">
                <wp:extent cx="1933575" cy="451168"/>
                <wp:effectExtent l="0" t="0" r="0" b="6350"/>
                <wp:docPr id="4" name="Slika 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4B31" w:rsidRDefault="00164B31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7206C"/>
    <w:rsid w:val="0007274A"/>
    <w:rsid w:val="000801D9"/>
    <w:rsid w:val="00087DB6"/>
    <w:rsid w:val="00093FAB"/>
    <w:rsid w:val="000C09BF"/>
    <w:rsid w:val="000D7DEF"/>
    <w:rsid w:val="00116312"/>
    <w:rsid w:val="001302C4"/>
    <w:rsid w:val="001335C9"/>
    <w:rsid w:val="001508E3"/>
    <w:rsid w:val="00164B31"/>
    <w:rsid w:val="0019068E"/>
    <w:rsid w:val="00196D94"/>
    <w:rsid w:val="001A0E47"/>
    <w:rsid w:val="001B4E18"/>
    <w:rsid w:val="001E29FD"/>
    <w:rsid w:val="001F0F21"/>
    <w:rsid w:val="002072BA"/>
    <w:rsid w:val="00252D96"/>
    <w:rsid w:val="002820BC"/>
    <w:rsid w:val="002A1313"/>
    <w:rsid w:val="002A4C17"/>
    <w:rsid w:val="002A6592"/>
    <w:rsid w:val="002B3786"/>
    <w:rsid w:val="002F7D81"/>
    <w:rsid w:val="00302CE7"/>
    <w:rsid w:val="00311AB5"/>
    <w:rsid w:val="00316888"/>
    <w:rsid w:val="00317995"/>
    <w:rsid w:val="00323ECE"/>
    <w:rsid w:val="00324AED"/>
    <w:rsid w:val="003346DE"/>
    <w:rsid w:val="00341014"/>
    <w:rsid w:val="003515D0"/>
    <w:rsid w:val="00356552"/>
    <w:rsid w:val="00356C87"/>
    <w:rsid w:val="00363271"/>
    <w:rsid w:val="00365A9D"/>
    <w:rsid w:val="00390054"/>
    <w:rsid w:val="00391E06"/>
    <w:rsid w:val="003D52A1"/>
    <w:rsid w:val="003E4687"/>
    <w:rsid w:val="00420F7C"/>
    <w:rsid w:val="00476B83"/>
    <w:rsid w:val="00485F8E"/>
    <w:rsid w:val="004930A5"/>
    <w:rsid w:val="004A2DD9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958EA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D202C"/>
    <w:rsid w:val="006E73DE"/>
    <w:rsid w:val="006E77A9"/>
    <w:rsid w:val="006F5A77"/>
    <w:rsid w:val="006F6DDE"/>
    <w:rsid w:val="0070042E"/>
    <w:rsid w:val="00700A21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F647F"/>
    <w:rsid w:val="00823EA4"/>
    <w:rsid w:val="008261A0"/>
    <w:rsid w:val="00835AEF"/>
    <w:rsid w:val="008441D0"/>
    <w:rsid w:val="00845F3A"/>
    <w:rsid w:val="00863D11"/>
    <w:rsid w:val="008659A0"/>
    <w:rsid w:val="0088252E"/>
    <w:rsid w:val="008A35DA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3262"/>
    <w:rsid w:val="009C17EC"/>
    <w:rsid w:val="009D1E2C"/>
    <w:rsid w:val="009F3461"/>
    <w:rsid w:val="009F4981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73B55"/>
    <w:rsid w:val="00B770E7"/>
    <w:rsid w:val="00B83E22"/>
    <w:rsid w:val="00BB3F17"/>
    <w:rsid w:val="00BE29A8"/>
    <w:rsid w:val="00BE59AC"/>
    <w:rsid w:val="00BF2C32"/>
    <w:rsid w:val="00C02DBC"/>
    <w:rsid w:val="00C4044C"/>
    <w:rsid w:val="00C405EC"/>
    <w:rsid w:val="00C43BFC"/>
    <w:rsid w:val="00C94AB3"/>
    <w:rsid w:val="00CA4E30"/>
    <w:rsid w:val="00CB2484"/>
    <w:rsid w:val="00CD500D"/>
    <w:rsid w:val="00CF0F05"/>
    <w:rsid w:val="00D21DFC"/>
    <w:rsid w:val="00D23BF0"/>
    <w:rsid w:val="00D32C3F"/>
    <w:rsid w:val="00D33863"/>
    <w:rsid w:val="00D44A73"/>
    <w:rsid w:val="00D46BAB"/>
    <w:rsid w:val="00D52907"/>
    <w:rsid w:val="00D83212"/>
    <w:rsid w:val="00D91D1B"/>
    <w:rsid w:val="00DA167F"/>
    <w:rsid w:val="00DD01BD"/>
    <w:rsid w:val="00DE20E2"/>
    <w:rsid w:val="00DE727E"/>
    <w:rsid w:val="00E00836"/>
    <w:rsid w:val="00E03FDB"/>
    <w:rsid w:val="00E05CB6"/>
    <w:rsid w:val="00E16585"/>
    <w:rsid w:val="00E83F82"/>
    <w:rsid w:val="00E974DE"/>
    <w:rsid w:val="00ED50B4"/>
    <w:rsid w:val="00ED6389"/>
    <w:rsid w:val="00ED6BAA"/>
    <w:rsid w:val="00F01425"/>
    <w:rsid w:val="00F07B30"/>
    <w:rsid w:val="00F23BFD"/>
    <w:rsid w:val="00F32D24"/>
    <w:rsid w:val="00F512DE"/>
    <w:rsid w:val="00F54E82"/>
    <w:rsid w:val="00F76818"/>
    <w:rsid w:val="00F864BF"/>
    <w:rsid w:val="00F93650"/>
    <w:rsid w:val="00FB7B7D"/>
    <w:rsid w:val="00FD2EEB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4E8AEF"/>
  <w15:docId w15:val="{FDF67338-9D96-4828-B122-D16D8F46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6</TotalTime>
  <Pages>3</Pages>
  <Words>639</Words>
  <Characters>3644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4275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Uporabnik sistema Windows</cp:lastModifiedBy>
  <cp:revision>4</cp:revision>
  <cp:lastPrinted>2013-11-06T10:00:00Z</cp:lastPrinted>
  <dcterms:created xsi:type="dcterms:W3CDTF">2021-09-27T15:49:00Z</dcterms:created>
  <dcterms:modified xsi:type="dcterms:W3CDTF">2021-09-27T16:07:00Z</dcterms:modified>
</cp:coreProperties>
</file>