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0E3" w:rsidRDefault="00EE70E3" w:rsidP="00B16FFE"/>
    <w:p w:rsidR="002B3786" w:rsidRDefault="002B3786" w:rsidP="00B16FFE">
      <w:r>
        <w:t xml:space="preserve">UNESCO </w:t>
      </w:r>
      <w:proofErr w:type="spellStart"/>
      <w:r>
        <w:t>ASPnet</w:t>
      </w:r>
      <w:proofErr w:type="spellEnd"/>
      <w:r>
        <w:t xml:space="preserve"> šole v Sloveniji</w:t>
      </w:r>
      <w:r w:rsidR="00AF160B">
        <w:t xml:space="preserve">                                             </w:t>
      </w:r>
      <w:r w:rsidR="00AF160B">
        <w:t>Črna na Koroškem, 22. 9. 2019</w:t>
      </w:r>
    </w:p>
    <w:p w:rsidR="002B3786" w:rsidRDefault="0019068E" w:rsidP="00B16FFE">
      <w:r>
        <w:t>Šole OE ZRSŠ Slovenj Gradec</w:t>
      </w:r>
    </w:p>
    <w:p w:rsidR="002B3786" w:rsidRDefault="008D3CD3" w:rsidP="00B16FFE">
      <w:r>
        <w:t>Šole v zamejstvu</w:t>
      </w:r>
    </w:p>
    <w:p w:rsidR="002B3786" w:rsidRDefault="002B3786" w:rsidP="00567118">
      <w:pPr>
        <w:jc w:val="center"/>
        <w:rPr>
          <w:b/>
        </w:rPr>
      </w:pPr>
    </w:p>
    <w:p w:rsidR="00AF160B" w:rsidRPr="001508E3" w:rsidRDefault="00AF160B" w:rsidP="00567118">
      <w:pPr>
        <w:jc w:val="center"/>
        <w:rPr>
          <w:b/>
        </w:rPr>
      </w:pPr>
      <w:bookmarkStart w:id="0" w:name="_GoBack"/>
      <w:bookmarkEnd w:id="0"/>
    </w:p>
    <w:p w:rsidR="00567118" w:rsidRPr="00A12524" w:rsidRDefault="002B3786" w:rsidP="00A12524">
      <w:pPr>
        <w:jc w:val="center"/>
        <w:rPr>
          <w:b/>
          <w:sz w:val="26"/>
          <w:szCs w:val="26"/>
        </w:rPr>
      </w:pPr>
      <w:r w:rsidRPr="00A12524">
        <w:rPr>
          <w:b/>
          <w:sz w:val="26"/>
          <w:szCs w:val="26"/>
        </w:rPr>
        <w:t>OŠ ČRNA NA KOROŠKEM VABI K S</w:t>
      </w:r>
      <w:r w:rsidR="00BF3E49">
        <w:rPr>
          <w:b/>
          <w:sz w:val="26"/>
          <w:szCs w:val="26"/>
        </w:rPr>
        <w:t xml:space="preserve">ODELOVANJU </w:t>
      </w:r>
      <w:r w:rsidR="00503662" w:rsidRPr="00A12524">
        <w:rPr>
          <w:b/>
          <w:sz w:val="26"/>
          <w:szCs w:val="26"/>
        </w:rPr>
        <w:t>V U</w:t>
      </w:r>
      <w:r w:rsidR="00A12524">
        <w:rPr>
          <w:b/>
          <w:sz w:val="26"/>
          <w:szCs w:val="26"/>
        </w:rPr>
        <w:t xml:space="preserve">NESCO PROJEKTU </w:t>
      </w:r>
      <w:r w:rsidR="004F2036" w:rsidRPr="004443BA">
        <w:rPr>
          <w:b/>
          <w:sz w:val="26"/>
          <w:szCs w:val="26"/>
        </w:rPr>
        <w:t>»</w:t>
      </w:r>
      <w:r w:rsidR="00B102A6">
        <w:rPr>
          <w:b/>
          <w:sz w:val="26"/>
          <w:szCs w:val="26"/>
        </w:rPr>
        <w:t>SNEŽNE SKULPTURE KRALJA MATJAŽA</w:t>
      </w:r>
      <w:r w:rsidRPr="004443BA">
        <w:rPr>
          <w:b/>
          <w:sz w:val="26"/>
          <w:szCs w:val="26"/>
        </w:rPr>
        <w:t>«</w:t>
      </w:r>
    </w:p>
    <w:p w:rsidR="00444F96" w:rsidRPr="00A12524" w:rsidRDefault="00B102A6" w:rsidP="001B42B2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Ustvarjalni</w:t>
      </w:r>
      <w:r w:rsidR="00444F96" w:rsidRPr="00A12524">
        <w:rPr>
          <w:b/>
          <w:sz w:val="26"/>
          <w:szCs w:val="26"/>
          <w:u w:val="single"/>
        </w:rPr>
        <w:t xml:space="preserve"> natečaj</w:t>
      </w:r>
    </w:p>
    <w:p w:rsidR="00B102A6" w:rsidRDefault="00B102A6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1B42B2" w:rsidRPr="00A12524" w:rsidRDefault="001B42B2" w:rsidP="00DE20E2">
      <w:pPr>
        <w:rPr>
          <w:sz w:val="16"/>
          <w:szCs w:val="16"/>
        </w:rPr>
      </w:pPr>
    </w:p>
    <w:p w:rsidR="00BF3E49" w:rsidRDefault="001B42B2" w:rsidP="00BF3E49">
      <w:pPr>
        <w:jc w:val="both"/>
      </w:pPr>
      <w:r w:rsidRPr="00A12524">
        <w:t>Zadnji vikend v januarju</w:t>
      </w:r>
      <w:r w:rsidR="00567118" w:rsidRPr="00A12524">
        <w:t xml:space="preserve"> vsako leto v Črni</w:t>
      </w:r>
      <w:r w:rsidR="008D3CD3">
        <w:t xml:space="preserve"> na Koroškem</w:t>
      </w:r>
      <w:r w:rsidR="00567118" w:rsidRPr="00A12524">
        <w:t xml:space="preserve"> gradimo gradove kralja Matjaža. V naš kraj vabimo </w:t>
      </w:r>
      <w:r w:rsidR="00DE20E2" w:rsidRPr="00A12524">
        <w:t>učence in</w:t>
      </w:r>
      <w:r w:rsidR="00567118" w:rsidRPr="00A12524">
        <w:t xml:space="preserve"> mentorje, da skupaj z nami doži</w:t>
      </w:r>
      <w:r w:rsidR="00DE20E2" w:rsidRPr="00A12524">
        <w:t xml:space="preserve">vijo zimsko pravljico in se udeležijo tabora Kralja Matjaža. </w:t>
      </w:r>
      <w:r w:rsidR="00567118" w:rsidRPr="00A12524">
        <w:t xml:space="preserve">Na taboru </w:t>
      </w:r>
      <w:r w:rsidR="008D3CD3">
        <w:t>bodo udeleženci spoznali Črno z</w:t>
      </w:r>
      <w:r w:rsidR="00567118" w:rsidRPr="00A12524">
        <w:t xml:space="preserve"> okolico in v skupinah gradili </w:t>
      </w:r>
      <w:r w:rsidR="00503662" w:rsidRPr="00A12524">
        <w:t xml:space="preserve">snežne </w:t>
      </w:r>
      <w:r w:rsidR="00567118" w:rsidRPr="00A12524">
        <w:t>gradove.</w:t>
      </w:r>
      <w:r w:rsidR="00503662" w:rsidRPr="00A12524">
        <w:t xml:space="preserve"> </w:t>
      </w:r>
    </w:p>
    <w:p w:rsidR="00444F96" w:rsidRPr="00BF3E49" w:rsidRDefault="00444F96" w:rsidP="00BF3E49">
      <w:pPr>
        <w:jc w:val="both"/>
      </w:pPr>
      <w:r w:rsidRPr="00A12524">
        <w:t>V okviru tabora bo potek</w:t>
      </w:r>
      <w:r w:rsidR="00BF3E49">
        <w:t xml:space="preserve">al tudi </w:t>
      </w:r>
      <w:r w:rsidR="00B102A6">
        <w:t xml:space="preserve">ustvarjalni </w:t>
      </w:r>
      <w:r w:rsidR="00BF3E49">
        <w:t xml:space="preserve">natečaj pod imenom </w:t>
      </w:r>
      <w:r w:rsidRPr="004443BA">
        <w:rPr>
          <w:b/>
        </w:rPr>
        <w:t>»</w:t>
      </w:r>
      <w:r w:rsidR="00B102A6">
        <w:rPr>
          <w:b/>
        </w:rPr>
        <w:t>SNEŽNE SKULPTURE KRALJA MATJAŽA</w:t>
      </w:r>
      <w:r w:rsidR="003B46CC">
        <w:rPr>
          <w:b/>
        </w:rPr>
        <w:t>«</w:t>
      </w:r>
      <w:r w:rsidRPr="00A12524">
        <w:rPr>
          <w:b/>
        </w:rPr>
        <w:t xml:space="preserve"> </w:t>
      </w:r>
      <w:r w:rsidR="00EE70E3">
        <w:rPr>
          <w:b/>
        </w:rPr>
        <w:t>.</w:t>
      </w:r>
    </w:p>
    <w:p w:rsidR="00B102A6" w:rsidRDefault="00B102A6" w:rsidP="00B16FFE">
      <w:pPr>
        <w:rPr>
          <w:b/>
        </w:rPr>
      </w:pPr>
    </w:p>
    <w:p w:rsidR="002B3786" w:rsidRDefault="002B3786" w:rsidP="00B16FFE">
      <w:pPr>
        <w:rPr>
          <w:b/>
        </w:rPr>
      </w:pPr>
      <w:r w:rsidRPr="001508E3">
        <w:rPr>
          <w:b/>
        </w:rPr>
        <w:t>CILJI</w:t>
      </w:r>
      <w:r w:rsidR="00444F96">
        <w:rPr>
          <w:b/>
        </w:rPr>
        <w:t xml:space="preserve"> NATEČAJA</w:t>
      </w:r>
      <w:r w:rsidR="00567118" w:rsidRPr="001508E3">
        <w:rPr>
          <w:b/>
        </w:rPr>
        <w:t>:</w:t>
      </w:r>
    </w:p>
    <w:p w:rsidR="00444F96" w:rsidRPr="00D03253" w:rsidRDefault="00444F96" w:rsidP="00444F96">
      <w:pPr>
        <w:pStyle w:val="Odstavekseznama"/>
        <w:numPr>
          <w:ilvl w:val="0"/>
          <w:numId w:val="7"/>
        </w:numPr>
      </w:pPr>
      <w:r w:rsidRPr="00D03253">
        <w:t>skrb za razvijanje domišljije in ustvarjalnosti</w:t>
      </w:r>
      <w:r w:rsidR="00A12524">
        <w:t>,</w:t>
      </w:r>
    </w:p>
    <w:p w:rsidR="00444F96" w:rsidRDefault="00444F96" w:rsidP="00444F96">
      <w:pPr>
        <w:pStyle w:val="Odstavekseznama"/>
        <w:numPr>
          <w:ilvl w:val="0"/>
          <w:numId w:val="7"/>
        </w:numPr>
      </w:pPr>
      <w:r w:rsidRPr="00D03253">
        <w:t xml:space="preserve">razvijanje lastnih umetniških potencialov, ki jih izrazijo </w:t>
      </w:r>
      <w:r w:rsidR="00B102A6">
        <w:t>skozi gradnjo snežnih skulptur</w:t>
      </w:r>
      <w:r w:rsidR="00EE70E3">
        <w:t>,</w:t>
      </w:r>
    </w:p>
    <w:p w:rsidR="00EE70E3" w:rsidRPr="00D03253" w:rsidRDefault="00EE70E3" w:rsidP="00444F96">
      <w:pPr>
        <w:pStyle w:val="Odstavekseznama"/>
        <w:numPr>
          <w:ilvl w:val="0"/>
          <w:numId w:val="7"/>
        </w:numPr>
      </w:pPr>
      <w:r>
        <w:t>ohranjanje kulturne dediščine.</w:t>
      </w:r>
    </w:p>
    <w:p w:rsidR="00444F96" w:rsidRPr="00D03253" w:rsidRDefault="00444F96" w:rsidP="00B102A6">
      <w:pPr>
        <w:pStyle w:val="Odstavekseznama"/>
      </w:pPr>
    </w:p>
    <w:p w:rsidR="00BF3E49" w:rsidRDefault="003B46CC" w:rsidP="00B16FFE">
      <w:r>
        <w:t xml:space="preserve">          </w:t>
      </w:r>
      <w:r w:rsidR="00BF3E49" w:rsidRPr="00BF3E49">
        <w:rPr>
          <w:b/>
        </w:rPr>
        <w:t>CILJNA SKUPINA:</w:t>
      </w:r>
      <w:r w:rsidR="00BF3E49">
        <w:t xml:space="preserve"> </w:t>
      </w:r>
      <w:r w:rsidR="00B102A6">
        <w:t xml:space="preserve"> vrtec,    1.- 6. razred OŠ</w:t>
      </w:r>
    </w:p>
    <w:p w:rsidR="00BF3E49" w:rsidRPr="00BF3E49" w:rsidRDefault="00BF3E49" w:rsidP="00B16FFE">
      <w:pPr>
        <w:rPr>
          <w:sz w:val="14"/>
          <w:szCs w:val="14"/>
        </w:rPr>
      </w:pPr>
    </w:p>
    <w:p w:rsidR="00CC1F71" w:rsidRPr="00FE5A0C" w:rsidRDefault="00503662" w:rsidP="00B16FFE">
      <w:pPr>
        <w:rPr>
          <w:b/>
        </w:rPr>
      </w:pPr>
      <w:r w:rsidRPr="004443BA">
        <w:t xml:space="preserve">Trajanje: </w:t>
      </w:r>
      <w:r w:rsidRPr="004443BA">
        <w:rPr>
          <w:b/>
        </w:rPr>
        <w:t>do</w:t>
      </w:r>
      <w:r w:rsidR="00CC1F71" w:rsidRPr="004443BA">
        <w:rPr>
          <w:b/>
        </w:rPr>
        <w:t xml:space="preserve"> </w:t>
      </w:r>
      <w:r w:rsidR="0021143C">
        <w:rPr>
          <w:b/>
        </w:rPr>
        <w:t xml:space="preserve">31. 3. </w:t>
      </w:r>
      <w:r w:rsidR="008D3CD3">
        <w:rPr>
          <w:b/>
        </w:rPr>
        <w:t>2020</w:t>
      </w:r>
    </w:p>
    <w:p w:rsidR="00B102A6" w:rsidRDefault="00B102A6" w:rsidP="00B16FFE">
      <w:pPr>
        <w:rPr>
          <w:b/>
        </w:rPr>
      </w:pPr>
    </w:p>
    <w:p w:rsidR="00D03253" w:rsidRPr="00D03253" w:rsidRDefault="00D03253" w:rsidP="00B16FFE">
      <w:pPr>
        <w:rPr>
          <w:b/>
        </w:rPr>
      </w:pPr>
      <w:r w:rsidRPr="00D03253">
        <w:rPr>
          <w:b/>
        </w:rPr>
        <w:t>NAVODILA:</w:t>
      </w:r>
    </w:p>
    <w:p w:rsidR="00D03253" w:rsidRDefault="00B102A6" w:rsidP="00B16FFE">
      <w:r>
        <w:t>Snežne skulpture</w:t>
      </w:r>
      <w:r w:rsidR="00D03253">
        <w:t xml:space="preserve"> pošljite v digitalni obliki.</w:t>
      </w:r>
    </w:p>
    <w:p w:rsidR="00D03253" w:rsidRDefault="00D03253" w:rsidP="00B16FFE">
      <w:r>
        <w:t>Vsako fotografijo opremite z imenom in priimkom avtorja.</w:t>
      </w:r>
    </w:p>
    <w:p w:rsidR="00D03253" w:rsidRDefault="00D03253" w:rsidP="00B16FFE">
      <w:r>
        <w:t>Poslanim fo</w:t>
      </w:r>
      <w:r w:rsidR="00503662">
        <w:t xml:space="preserve">tografijam priložite ime </w:t>
      </w:r>
      <w:r w:rsidR="00B102A6">
        <w:t>vrtca/</w:t>
      </w:r>
      <w:r w:rsidR="00503662">
        <w:t>šole</w:t>
      </w:r>
      <w:r>
        <w:t xml:space="preserve"> ter priimek in ime mentorja.</w:t>
      </w:r>
    </w:p>
    <w:p w:rsidR="00D03253" w:rsidRDefault="00BC51C8" w:rsidP="00B16FFE">
      <w:r>
        <w:t xml:space="preserve">Pošljete lahko do </w:t>
      </w:r>
      <w:r w:rsidR="00D03253">
        <w:t>5</w:t>
      </w:r>
      <w:r>
        <w:t xml:space="preserve"> fotografij</w:t>
      </w:r>
      <w:r w:rsidR="00B102A6">
        <w:t xml:space="preserve"> svojih snežnih skulptur</w:t>
      </w:r>
      <w:r w:rsidR="00C95C93">
        <w:t xml:space="preserve"> na </w:t>
      </w:r>
      <w:r w:rsidR="00B102A6">
        <w:t>vrtec/</w:t>
      </w:r>
      <w:r w:rsidR="00C95C93">
        <w:t>šolo.</w:t>
      </w:r>
    </w:p>
    <w:p w:rsidR="00B102A6" w:rsidRDefault="00B102A6" w:rsidP="003B46CC"/>
    <w:p w:rsidR="003B46CC" w:rsidRDefault="003B46CC" w:rsidP="003B46CC">
      <w:r>
        <w:t xml:space="preserve">Vesna Burjak,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Romana Košutnik,</w:t>
      </w:r>
    </w:p>
    <w:p w:rsidR="003B46CC" w:rsidRDefault="003B46CC" w:rsidP="003B46CC">
      <w:r>
        <w:t>koordinatorica projekta</w:t>
      </w:r>
      <w:r>
        <w:tab/>
      </w:r>
      <w:r>
        <w:tab/>
      </w:r>
      <w:r>
        <w:tab/>
      </w:r>
      <w:r>
        <w:tab/>
      </w:r>
      <w:r>
        <w:tab/>
      </w:r>
      <w:r>
        <w:tab/>
        <w:t>ravnateljica</w:t>
      </w:r>
    </w:p>
    <w:p w:rsidR="003B46CC" w:rsidRPr="00BF3E49" w:rsidRDefault="003B46CC" w:rsidP="003B46CC">
      <w:pPr>
        <w:rPr>
          <w:sz w:val="16"/>
          <w:szCs w:val="16"/>
        </w:rPr>
      </w:pPr>
    </w:p>
    <w:p w:rsidR="003B46CC" w:rsidRDefault="003B46CC" w:rsidP="003B46CC"/>
    <w:p w:rsidR="003B46CC" w:rsidRDefault="003B46CC" w:rsidP="003B46CC">
      <w:r>
        <w:t>Marija Rus,</w:t>
      </w:r>
    </w:p>
    <w:p w:rsidR="008D3CD3" w:rsidRDefault="003B46CC" w:rsidP="008D3CD3">
      <w:r>
        <w:t>Unesco koordinatorica</w:t>
      </w:r>
    </w:p>
    <w:p w:rsidR="008D3CD3" w:rsidRDefault="008D3CD3" w:rsidP="008D3CD3"/>
    <w:p w:rsidR="008D3CD3" w:rsidRPr="008D3CD3" w:rsidRDefault="008D3CD3" w:rsidP="008D3CD3"/>
    <w:p w:rsidR="008D3CD3" w:rsidRDefault="008D3CD3" w:rsidP="003B46CC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24D20DAD" wp14:editId="296370DA">
            <wp:extent cx="5759450" cy="6680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A6" w:rsidRDefault="003B46CC" w:rsidP="003B46CC">
      <w:pPr>
        <w:jc w:val="center"/>
        <w:rPr>
          <w:sz w:val="27"/>
          <w:szCs w:val="27"/>
        </w:rPr>
      </w:pPr>
      <w:r w:rsidRPr="00DF47A1">
        <w:rPr>
          <w:sz w:val="27"/>
          <w:szCs w:val="27"/>
        </w:rPr>
        <w:lastRenderedPageBreak/>
        <w:t xml:space="preserve">PRIJAVNICA ZA </w:t>
      </w:r>
      <w:r w:rsidR="00B102A6">
        <w:rPr>
          <w:sz w:val="27"/>
          <w:szCs w:val="27"/>
        </w:rPr>
        <w:t>USTVARJALNI</w:t>
      </w:r>
      <w:r w:rsidRPr="00DF47A1">
        <w:rPr>
          <w:sz w:val="27"/>
          <w:szCs w:val="27"/>
        </w:rPr>
        <w:t xml:space="preserve"> NATEČAJ </w:t>
      </w:r>
    </w:p>
    <w:p w:rsidR="00B102A6" w:rsidRDefault="003B46CC" w:rsidP="003B46CC">
      <w:pPr>
        <w:jc w:val="center"/>
        <w:rPr>
          <w:sz w:val="27"/>
          <w:szCs w:val="27"/>
        </w:rPr>
      </w:pPr>
      <w:r>
        <w:rPr>
          <w:sz w:val="27"/>
          <w:szCs w:val="27"/>
        </w:rPr>
        <w:t>»</w:t>
      </w:r>
      <w:r w:rsidR="00B102A6">
        <w:rPr>
          <w:b/>
          <w:sz w:val="26"/>
          <w:szCs w:val="26"/>
        </w:rPr>
        <w:t>SNEŽNE SKULPTURE KRALJA MATJAŽA</w:t>
      </w:r>
      <w:r w:rsidRPr="00D47625">
        <w:rPr>
          <w:b/>
          <w:sz w:val="27"/>
          <w:szCs w:val="27"/>
        </w:rPr>
        <w:t>«</w:t>
      </w:r>
      <w:r w:rsidRPr="00D47625">
        <w:rPr>
          <w:sz w:val="27"/>
          <w:szCs w:val="27"/>
        </w:rPr>
        <w:t xml:space="preserve"> </w:t>
      </w:r>
    </w:p>
    <w:p w:rsidR="003B46CC" w:rsidRPr="00E33B45" w:rsidRDefault="003B46CC" w:rsidP="003B46CC">
      <w:pPr>
        <w:jc w:val="center"/>
        <w:rPr>
          <w:b/>
          <w:sz w:val="27"/>
          <w:szCs w:val="27"/>
        </w:rPr>
      </w:pPr>
      <w:r w:rsidRPr="00D47625">
        <w:rPr>
          <w:sz w:val="27"/>
          <w:szCs w:val="27"/>
        </w:rPr>
        <w:t xml:space="preserve">V OKVIRU UNESCO PROJEKTA </w:t>
      </w:r>
      <w:r w:rsidRPr="00E33B45">
        <w:rPr>
          <w:b/>
          <w:sz w:val="27"/>
          <w:szCs w:val="27"/>
        </w:rPr>
        <w:t>KRALJ MATJAŽ POD GORO PECO</w:t>
      </w:r>
    </w:p>
    <w:p w:rsidR="003B46CC" w:rsidRPr="00D47625" w:rsidRDefault="003B46CC" w:rsidP="003B46CC">
      <w:pPr>
        <w:jc w:val="center"/>
      </w:pPr>
    </w:p>
    <w:p w:rsidR="003B46CC" w:rsidRDefault="003B46CC" w:rsidP="003B46CC">
      <w:pPr>
        <w:jc w:val="center"/>
      </w:pPr>
    </w:p>
    <w:p w:rsidR="003B46CC" w:rsidRPr="00D47625" w:rsidRDefault="003B46CC" w:rsidP="003B46CC">
      <w:pPr>
        <w:jc w:val="center"/>
      </w:pP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Zavod: 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Mentor: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>Elektronski naslov mentorja:</w:t>
      </w:r>
    </w:p>
    <w:p w:rsidR="003B46CC" w:rsidRPr="00D47625" w:rsidRDefault="003B46CC" w:rsidP="003B46CC">
      <w:pPr>
        <w:spacing w:line="276" w:lineRule="auto"/>
        <w:rPr>
          <w:b/>
          <w:sz w:val="25"/>
          <w:szCs w:val="25"/>
        </w:rPr>
      </w:pPr>
      <w:r w:rsidRPr="00D47625">
        <w:rPr>
          <w:b/>
          <w:sz w:val="25"/>
          <w:szCs w:val="25"/>
        </w:rPr>
        <w:t xml:space="preserve">Število sodelujočih </w:t>
      </w:r>
      <w:r w:rsidR="00B102A6">
        <w:rPr>
          <w:b/>
          <w:sz w:val="25"/>
          <w:szCs w:val="25"/>
        </w:rPr>
        <w:t>otrok/učencev</w:t>
      </w:r>
      <w:r w:rsidRPr="00D47625">
        <w:rPr>
          <w:b/>
          <w:sz w:val="25"/>
          <w:szCs w:val="25"/>
        </w:rPr>
        <w:t>:</w:t>
      </w:r>
    </w:p>
    <w:p w:rsidR="003B46CC" w:rsidRPr="00D47625" w:rsidRDefault="003B46CC" w:rsidP="003B46CC">
      <w:pPr>
        <w:spacing w:line="276" w:lineRule="auto"/>
      </w:pPr>
      <w:r w:rsidRPr="00D47625">
        <w:rPr>
          <w:b/>
          <w:sz w:val="25"/>
          <w:szCs w:val="25"/>
        </w:rPr>
        <w:t>Število poslanih fotografij</w:t>
      </w:r>
      <w:r w:rsidRPr="00D47625">
        <w:t>:</w:t>
      </w:r>
    </w:p>
    <w:p w:rsidR="003B46CC" w:rsidRPr="00D47625" w:rsidRDefault="003B46CC" w:rsidP="003B46CC">
      <w:pPr>
        <w:spacing w:line="276" w:lineRule="auto"/>
      </w:pPr>
    </w:p>
    <w:p w:rsidR="003B46CC" w:rsidRPr="00D47625" w:rsidRDefault="003B46CC" w:rsidP="003B46CC"/>
    <w:p w:rsidR="0021143C" w:rsidRDefault="003B46CC" w:rsidP="003B46CC">
      <w:pPr>
        <w:rPr>
          <w:b/>
        </w:rPr>
      </w:pPr>
      <w:r>
        <w:rPr>
          <w:b/>
        </w:rPr>
        <w:t xml:space="preserve">Fotografije </w:t>
      </w:r>
      <w:r w:rsidR="00B102A6">
        <w:rPr>
          <w:b/>
        </w:rPr>
        <w:t xml:space="preserve">SNEŽNIH SKULPTUR KRALJA MATJAŽA </w:t>
      </w:r>
      <w:r>
        <w:rPr>
          <w:b/>
        </w:rPr>
        <w:t>pošlji</w:t>
      </w:r>
      <w:r w:rsidRPr="008523C0">
        <w:rPr>
          <w:b/>
        </w:rPr>
        <w:t xml:space="preserve">te najkasneje do </w:t>
      </w:r>
    </w:p>
    <w:p w:rsidR="003B46CC" w:rsidRPr="00DF47A1" w:rsidRDefault="0021143C" w:rsidP="003B46CC">
      <w:pPr>
        <w:rPr>
          <w:sz w:val="26"/>
          <w:szCs w:val="26"/>
        </w:rPr>
      </w:pPr>
      <w:r>
        <w:rPr>
          <w:b/>
        </w:rPr>
        <w:t>3</w:t>
      </w:r>
      <w:r w:rsidR="004B0773">
        <w:rPr>
          <w:b/>
        </w:rPr>
        <w:t>1</w:t>
      </w:r>
      <w:r>
        <w:rPr>
          <w:b/>
        </w:rPr>
        <w:t>. 3</w:t>
      </w:r>
      <w:r w:rsidR="008D3CD3">
        <w:rPr>
          <w:b/>
        </w:rPr>
        <w:t>. 2020</w:t>
      </w:r>
      <w:r w:rsidR="003B46CC" w:rsidRPr="008523C0">
        <w:rPr>
          <w:b/>
        </w:rPr>
        <w:t xml:space="preserve"> na naslov:</w:t>
      </w:r>
      <w:r w:rsidR="003B46CC">
        <w:rPr>
          <w:b/>
          <w:sz w:val="25"/>
          <w:szCs w:val="25"/>
        </w:rPr>
        <w:t xml:space="preserve"> </w:t>
      </w:r>
      <w:r w:rsidR="008D3CD3">
        <w:rPr>
          <w:sz w:val="26"/>
          <w:szCs w:val="26"/>
        </w:rPr>
        <w:t>vesna.burjak@os-crna.si</w:t>
      </w:r>
    </w:p>
    <w:p w:rsidR="003B46CC" w:rsidRDefault="003B46CC" w:rsidP="003B46CC"/>
    <w:p w:rsidR="003B46CC" w:rsidRDefault="003B46CC" w:rsidP="003B46CC"/>
    <w:p w:rsidR="003B46CC" w:rsidRDefault="003B46CC" w:rsidP="003B46C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119"/>
        <w:gridCol w:w="2439"/>
      </w:tblGrid>
      <w:tr w:rsidR="003B46CC" w:rsidTr="00605066">
        <w:tc>
          <w:tcPr>
            <w:tcW w:w="675" w:type="dxa"/>
          </w:tcPr>
          <w:p w:rsidR="003B46CC" w:rsidRDefault="003B46CC" w:rsidP="00605066"/>
        </w:tc>
        <w:tc>
          <w:tcPr>
            <w:tcW w:w="2977" w:type="dxa"/>
          </w:tcPr>
          <w:p w:rsidR="003B46CC" w:rsidRPr="00DF47A1" w:rsidRDefault="003B46CC" w:rsidP="00605066">
            <w:r w:rsidRPr="00DF47A1">
              <w:t xml:space="preserve">IME IN PRIIMEK </w:t>
            </w:r>
            <w:r w:rsidR="00BD26EA">
              <w:t>OTROKA/</w:t>
            </w:r>
            <w:r w:rsidRPr="00DF47A1">
              <w:t>UČENCA</w:t>
            </w:r>
          </w:p>
        </w:tc>
        <w:tc>
          <w:tcPr>
            <w:tcW w:w="3119" w:type="dxa"/>
          </w:tcPr>
          <w:p w:rsidR="003B46CC" w:rsidRPr="00DF47A1" w:rsidRDefault="003B46CC" w:rsidP="00605066">
            <w:r w:rsidRPr="00DF47A1">
              <w:t>IME IN PRIIMEK MENTORJA</w:t>
            </w:r>
          </w:p>
        </w:tc>
        <w:tc>
          <w:tcPr>
            <w:tcW w:w="2439" w:type="dxa"/>
          </w:tcPr>
          <w:p w:rsidR="003B46CC" w:rsidRPr="00DF47A1" w:rsidRDefault="003B46CC" w:rsidP="00B102A6">
            <w:r w:rsidRPr="00DF47A1">
              <w:t xml:space="preserve">NASLOV </w:t>
            </w:r>
            <w:r w:rsidR="00B102A6">
              <w:t>SNEŽNE SKULPTURE</w:t>
            </w:r>
          </w:p>
        </w:tc>
      </w:tr>
      <w:tr w:rsidR="003B46CC" w:rsidTr="00605066">
        <w:tc>
          <w:tcPr>
            <w:tcW w:w="675" w:type="dxa"/>
          </w:tcPr>
          <w:p w:rsidR="003B46CC" w:rsidRDefault="003B46CC" w:rsidP="00605066">
            <w:r>
              <w:t>1.</w:t>
            </w:r>
          </w:p>
        </w:tc>
        <w:tc>
          <w:tcPr>
            <w:tcW w:w="2977" w:type="dxa"/>
          </w:tcPr>
          <w:p w:rsidR="003B46CC" w:rsidRDefault="003B46CC" w:rsidP="00605066">
            <w:r>
              <w:t xml:space="preserve">  </w:t>
            </w:r>
          </w:p>
          <w:p w:rsidR="003B46CC" w:rsidRDefault="003B46CC" w:rsidP="00605066"/>
        </w:tc>
        <w:tc>
          <w:tcPr>
            <w:tcW w:w="3119" w:type="dxa"/>
          </w:tcPr>
          <w:p w:rsidR="003B46CC" w:rsidRDefault="003B46CC" w:rsidP="00605066"/>
        </w:tc>
        <w:tc>
          <w:tcPr>
            <w:tcW w:w="2439" w:type="dxa"/>
          </w:tcPr>
          <w:p w:rsidR="003B46CC" w:rsidRDefault="003B46CC" w:rsidP="00605066"/>
        </w:tc>
      </w:tr>
      <w:tr w:rsidR="003B46CC" w:rsidTr="00605066">
        <w:tc>
          <w:tcPr>
            <w:tcW w:w="675" w:type="dxa"/>
          </w:tcPr>
          <w:p w:rsidR="003B46CC" w:rsidRDefault="003B46CC" w:rsidP="00605066">
            <w:r>
              <w:t xml:space="preserve">2. </w:t>
            </w:r>
          </w:p>
        </w:tc>
        <w:tc>
          <w:tcPr>
            <w:tcW w:w="2977" w:type="dxa"/>
          </w:tcPr>
          <w:p w:rsidR="003B46CC" w:rsidRDefault="003B46CC" w:rsidP="00605066"/>
          <w:p w:rsidR="003B46CC" w:rsidRDefault="003B46CC" w:rsidP="00605066"/>
        </w:tc>
        <w:tc>
          <w:tcPr>
            <w:tcW w:w="3119" w:type="dxa"/>
          </w:tcPr>
          <w:p w:rsidR="003B46CC" w:rsidRDefault="003B46CC" w:rsidP="00605066"/>
        </w:tc>
        <w:tc>
          <w:tcPr>
            <w:tcW w:w="2439" w:type="dxa"/>
          </w:tcPr>
          <w:p w:rsidR="003B46CC" w:rsidRDefault="003B46CC" w:rsidP="00605066"/>
        </w:tc>
      </w:tr>
      <w:tr w:rsidR="003B46CC" w:rsidTr="00605066">
        <w:tc>
          <w:tcPr>
            <w:tcW w:w="675" w:type="dxa"/>
          </w:tcPr>
          <w:p w:rsidR="003B46CC" w:rsidRDefault="003B46CC" w:rsidP="00605066">
            <w:r>
              <w:t>3.</w:t>
            </w:r>
          </w:p>
        </w:tc>
        <w:tc>
          <w:tcPr>
            <w:tcW w:w="2977" w:type="dxa"/>
          </w:tcPr>
          <w:p w:rsidR="003B46CC" w:rsidRDefault="003B46CC" w:rsidP="00605066"/>
          <w:p w:rsidR="003B46CC" w:rsidRDefault="003B46CC" w:rsidP="00605066"/>
        </w:tc>
        <w:tc>
          <w:tcPr>
            <w:tcW w:w="3119" w:type="dxa"/>
          </w:tcPr>
          <w:p w:rsidR="003B46CC" w:rsidRDefault="003B46CC" w:rsidP="00605066"/>
        </w:tc>
        <w:tc>
          <w:tcPr>
            <w:tcW w:w="2439" w:type="dxa"/>
          </w:tcPr>
          <w:p w:rsidR="003B46CC" w:rsidRDefault="003B46CC" w:rsidP="00605066"/>
        </w:tc>
      </w:tr>
      <w:tr w:rsidR="003B46CC" w:rsidTr="00605066">
        <w:tc>
          <w:tcPr>
            <w:tcW w:w="675" w:type="dxa"/>
          </w:tcPr>
          <w:p w:rsidR="003B46CC" w:rsidRDefault="003B46CC" w:rsidP="00605066">
            <w:r>
              <w:t>4.</w:t>
            </w:r>
          </w:p>
        </w:tc>
        <w:tc>
          <w:tcPr>
            <w:tcW w:w="2977" w:type="dxa"/>
          </w:tcPr>
          <w:p w:rsidR="003B46CC" w:rsidRDefault="003B46CC" w:rsidP="00605066"/>
          <w:p w:rsidR="003B46CC" w:rsidRDefault="003B46CC" w:rsidP="00605066"/>
        </w:tc>
        <w:tc>
          <w:tcPr>
            <w:tcW w:w="3119" w:type="dxa"/>
          </w:tcPr>
          <w:p w:rsidR="003B46CC" w:rsidRDefault="003B46CC" w:rsidP="00605066"/>
        </w:tc>
        <w:tc>
          <w:tcPr>
            <w:tcW w:w="2439" w:type="dxa"/>
          </w:tcPr>
          <w:p w:rsidR="003B46CC" w:rsidRDefault="003B46CC" w:rsidP="00605066"/>
        </w:tc>
      </w:tr>
      <w:tr w:rsidR="003B46CC" w:rsidTr="00605066">
        <w:tc>
          <w:tcPr>
            <w:tcW w:w="675" w:type="dxa"/>
          </w:tcPr>
          <w:p w:rsidR="003B46CC" w:rsidRDefault="003B46CC" w:rsidP="00605066">
            <w:r>
              <w:t>5.</w:t>
            </w:r>
          </w:p>
        </w:tc>
        <w:tc>
          <w:tcPr>
            <w:tcW w:w="2977" w:type="dxa"/>
          </w:tcPr>
          <w:p w:rsidR="003B46CC" w:rsidRDefault="003B46CC" w:rsidP="00605066"/>
          <w:p w:rsidR="003B46CC" w:rsidRDefault="003B46CC" w:rsidP="00605066"/>
        </w:tc>
        <w:tc>
          <w:tcPr>
            <w:tcW w:w="3119" w:type="dxa"/>
          </w:tcPr>
          <w:p w:rsidR="003B46CC" w:rsidRDefault="003B46CC" w:rsidP="00605066"/>
        </w:tc>
        <w:tc>
          <w:tcPr>
            <w:tcW w:w="2439" w:type="dxa"/>
          </w:tcPr>
          <w:p w:rsidR="003B46CC" w:rsidRDefault="003B46CC" w:rsidP="00605066"/>
        </w:tc>
      </w:tr>
    </w:tbl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3B46CC" w:rsidRDefault="003B46CC" w:rsidP="003B46CC"/>
    <w:p w:rsidR="008D3CD3" w:rsidRDefault="008D3CD3" w:rsidP="003B46CC"/>
    <w:p w:rsidR="008D3CD3" w:rsidRPr="008D3CD3" w:rsidRDefault="008D3CD3" w:rsidP="008D3CD3"/>
    <w:p w:rsidR="008D3CD3" w:rsidRPr="008D3CD3" w:rsidRDefault="008D3CD3" w:rsidP="008D3CD3"/>
    <w:p w:rsidR="008D3CD3" w:rsidRPr="008D3CD3" w:rsidRDefault="008D3CD3" w:rsidP="008D3CD3"/>
    <w:p w:rsidR="008D3CD3" w:rsidRPr="008D3CD3" w:rsidRDefault="008D3CD3" w:rsidP="008D3CD3"/>
    <w:p w:rsidR="008D3CD3" w:rsidRPr="008D3CD3" w:rsidRDefault="008D3CD3" w:rsidP="008D3CD3"/>
    <w:p w:rsidR="008D3CD3" w:rsidRDefault="008D3CD3" w:rsidP="008D3CD3"/>
    <w:p w:rsidR="003B46CC" w:rsidRPr="008D3CD3" w:rsidRDefault="008D3CD3" w:rsidP="008D3CD3">
      <w:r>
        <w:rPr>
          <w:noProof/>
        </w:rPr>
        <w:drawing>
          <wp:inline distT="0" distB="0" distL="0" distR="0" wp14:anchorId="7874004B" wp14:editId="153C3A62">
            <wp:extent cx="6130278" cy="711031"/>
            <wp:effectExtent l="0" t="0" r="4445" b="0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956" cy="7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6CC" w:rsidRPr="008D3CD3" w:rsidSect="00F07B30">
      <w:headerReference w:type="default" r:id="rId10"/>
      <w:pgSz w:w="11906" w:h="16838"/>
      <w:pgMar w:top="130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518" w:rsidRDefault="00314518">
      <w:r>
        <w:separator/>
      </w:r>
    </w:p>
  </w:endnote>
  <w:endnote w:type="continuationSeparator" w:id="0">
    <w:p w:rsidR="00314518" w:rsidRDefault="0031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518" w:rsidRDefault="00314518">
      <w:r>
        <w:separator/>
      </w:r>
    </w:p>
  </w:footnote>
  <w:footnote w:type="continuationSeparator" w:id="0">
    <w:p w:rsidR="00314518" w:rsidRDefault="0031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41" w:tblpY="719"/>
      <w:tblW w:w="1056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5"/>
      <w:gridCol w:w="3827"/>
      <w:gridCol w:w="4819"/>
    </w:tblGrid>
    <w:tr w:rsidR="0005676D" w:rsidTr="00420F7C">
      <w:trPr>
        <w:cantSplit/>
      </w:trPr>
      <w:tc>
        <w:tcPr>
          <w:tcW w:w="1915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81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>
                <wp:extent cx="623083" cy="657225"/>
                <wp:effectExtent l="0" t="0" r="571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08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D3CD3">
            <w:rPr>
              <w:noProof/>
            </w:rPr>
            <w:drawing>
              <wp:inline distT="0" distB="0" distL="0" distR="0" wp14:anchorId="0E4EE418" wp14:editId="03911569">
                <wp:extent cx="926811" cy="558116"/>
                <wp:effectExtent l="0" t="0" r="6985" b="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695" cy="558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420F7C">
      <w:trPr>
        <w:cantSplit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827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420F7C">
      <w:trPr>
        <w:cantSplit/>
        <w:trHeight w:val="276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81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420F7C">
      <w:trPr>
        <w:cantSplit/>
        <w:trHeight w:val="412"/>
      </w:trPr>
      <w:tc>
        <w:tcPr>
          <w:tcW w:w="1915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827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819" w:type="dxa"/>
          <w:tcBorders>
            <w:bottom w:val="single" w:sz="4" w:space="0" w:color="auto"/>
          </w:tcBorders>
          <w:vAlign w:val="center"/>
        </w:tcPr>
        <w:p w:rsidR="0005676D" w:rsidRPr="00FD7C04" w:rsidRDefault="00EE70E3" w:rsidP="009D09AE">
          <w:r w:rsidRPr="00A01108">
            <w:rPr>
              <w:rFonts w:ascii="Bookman Old Style" w:hAnsi="Bookman Old Style"/>
              <w:noProof/>
            </w:rPr>
            <w:drawing>
              <wp:inline distT="0" distB="0" distL="0" distR="0" wp14:anchorId="11A57579" wp14:editId="13986B31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51100"/>
    <w:multiLevelType w:val="hybridMultilevel"/>
    <w:tmpl w:val="FC66927E"/>
    <w:lvl w:ilvl="0" w:tplc="770EB9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18"/>
    <w:rsid w:val="0001078C"/>
    <w:rsid w:val="00027DE5"/>
    <w:rsid w:val="00032225"/>
    <w:rsid w:val="00034883"/>
    <w:rsid w:val="00055D21"/>
    <w:rsid w:val="0005676D"/>
    <w:rsid w:val="000625D4"/>
    <w:rsid w:val="0007206C"/>
    <w:rsid w:val="00087DB6"/>
    <w:rsid w:val="000C09BF"/>
    <w:rsid w:val="000D7DEF"/>
    <w:rsid w:val="00111F5E"/>
    <w:rsid w:val="001508E3"/>
    <w:rsid w:val="00164B31"/>
    <w:rsid w:val="0019068E"/>
    <w:rsid w:val="001A0E47"/>
    <w:rsid w:val="001B42B2"/>
    <w:rsid w:val="001B4E18"/>
    <w:rsid w:val="001F0F21"/>
    <w:rsid w:val="002072BA"/>
    <w:rsid w:val="0021143C"/>
    <w:rsid w:val="002820BC"/>
    <w:rsid w:val="002A1313"/>
    <w:rsid w:val="002A6592"/>
    <w:rsid w:val="002B3786"/>
    <w:rsid w:val="00302CE7"/>
    <w:rsid w:val="00303F4E"/>
    <w:rsid w:val="00314518"/>
    <w:rsid w:val="00317995"/>
    <w:rsid w:val="00324AED"/>
    <w:rsid w:val="00356C87"/>
    <w:rsid w:val="00365A9D"/>
    <w:rsid w:val="0037718A"/>
    <w:rsid w:val="00390054"/>
    <w:rsid w:val="00391E06"/>
    <w:rsid w:val="003B46CC"/>
    <w:rsid w:val="003D6BBC"/>
    <w:rsid w:val="00420F7C"/>
    <w:rsid w:val="004302CF"/>
    <w:rsid w:val="004443BA"/>
    <w:rsid w:val="00444F96"/>
    <w:rsid w:val="00485F8E"/>
    <w:rsid w:val="004A2DD9"/>
    <w:rsid w:val="004A4C1E"/>
    <w:rsid w:val="004A4D43"/>
    <w:rsid w:val="004B0773"/>
    <w:rsid w:val="004F2036"/>
    <w:rsid w:val="00503662"/>
    <w:rsid w:val="00506C5E"/>
    <w:rsid w:val="00512F9F"/>
    <w:rsid w:val="00513F78"/>
    <w:rsid w:val="00515E4E"/>
    <w:rsid w:val="00530CF4"/>
    <w:rsid w:val="00567118"/>
    <w:rsid w:val="0057333A"/>
    <w:rsid w:val="005958EA"/>
    <w:rsid w:val="005A4A66"/>
    <w:rsid w:val="006065BF"/>
    <w:rsid w:val="006162C2"/>
    <w:rsid w:val="006268C9"/>
    <w:rsid w:val="00640D15"/>
    <w:rsid w:val="00642785"/>
    <w:rsid w:val="00674394"/>
    <w:rsid w:val="00681C4B"/>
    <w:rsid w:val="006C4267"/>
    <w:rsid w:val="006D202C"/>
    <w:rsid w:val="0070042E"/>
    <w:rsid w:val="00700A21"/>
    <w:rsid w:val="0072066D"/>
    <w:rsid w:val="00726250"/>
    <w:rsid w:val="00726952"/>
    <w:rsid w:val="007821CF"/>
    <w:rsid w:val="007A0CAF"/>
    <w:rsid w:val="007A66C4"/>
    <w:rsid w:val="007C1DD3"/>
    <w:rsid w:val="00845F3A"/>
    <w:rsid w:val="0085408E"/>
    <w:rsid w:val="00873303"/>
    <w:rsid w:val="0088252E"/>
    <w:rsid w:val="008C7444"/>
    <w:rsid w:val="008C7C40"/>
    <w:rsid w:val="008D3CD3"/>
    <w:rsid w:val="00922E59"/>
    <w:rsid w:val="00924FFD"/>
    <w:rsid w:val="00937EF5"/>
    <w:rsid w:val="0096573F"/>
    <w:rsid w:val="009C17EC"/>
    <w:rsid w:val="009D09AE"/>
    <w:rsid w:val="009F3461"/>
    <w:rsid w:val="00A12524"/>
    <w:rsid w:val="00A41B60"/>
    <w:rsid w:val="00A80623"/>
    <w:rsid w:val="00A92282"/>
    <w:rsid w:val="00AB5C38"/>
    <w:rsid w:val="00AC72A1"/>
    <w:rsid w:val="00AD43B3"/>
    <w:rsid w:val="00AE6E9B"/>
    <w:rsid w:val="00AF160B"/>
    <w:rsid w:val="00B102A6"/>
    <w:rsid w:val="00B16FFE"/>
    <w:rsid w:val="00B267D3"/>
    <w:rsid w:val="00B36A2E"/>
    <w:rsid w:val="00B70493"/>
    <w:rsid w:val="00B76A4D"/>
    <w:rsid w:val="00B83E22"/>
    <w:rsid w:val="00BA7C48"/>
    <w:rsid w:val="00BB3F17"/>
    <w:rsid w:val="00BC51C8"/>
    <w:rsid w:val="00BD26EA"/>
    <w:rsid w:val="00BE29A8"/>
    <w:rsid w:val="00BF2C32"/>
    <w:rsid w:val="00BF3E49"/>
    <w:rsid w:val="00C15696"/>
    <w:rsid w:val="00C3614D"/>
    <w:rsid w:val="00C43BFC"/>
    <w:rsid w:val="00C66ADC"/>
    <w:rsid w:val="00C76044"/>
    <w:rsid w:val="00C8406D"/>
    <w:rsid w:val="00C94AB3"/>
    <w:rsid w:val="00C95C93"/>
    <w:rsid w:val="00CA4E30"/>
    <w:rsid w:val="00CB2484"/>
    <w:rsid w:val="00CB4A1E"/>
    <w:rsid w:val="00CC1F71"/>
    <w:rsid w:val="00CD1DAB"/>
    <w:rsid w:val="00CD500D"/>
    <w:rsid w:val="00D03253"/>
    <w:rsid w:val="00D21DFC"/>
    <w:rsid w:val="00D33863"/>
    <w:rsid w:val="00D44A73"/>
    <w:rsid w:val="00D46BAB"/>
    <w:rsid w:val="00D52907"/>
    <w:rsid w:val="00D80016"/>
    <w:rsid w:val="00D83212"/>
    <w:rsid w:val="00D91D1B"/>
    <w:rsid w:val="00DB111D"/>
    <w:rsid w:val="00DE1915"/>
    <w:rsid w:val="00DE20E2"/>
    <w:rsid w:val="00E00836"/>
    <w:rsid w:val="00E03FDB"/>
    <w:rsid w:val="00E05CB6"/>
    <w:rsid w:val="00E16585"/>
    <w:rsid w:val="00E7475B"/>
    <w:rsid w:val="00E83F82"/>
    <w:rsid w:val="00E974DE"/>
    <w:rsid w:val="00EC4381"/>
    <w:rsid w:val="00ED6389"/>
    <w:rsid w:val="00EE70E3"/>
    <w:rsid w:val="00F07B30"/>
    <w:rsid w:val="00F07C08"/>
    <w:rsid w:val="00F512DE"/>
    <w:rsid w:val="00F76818"/>
    <w:rsid w:val="00F864BF"/>
    <w:rsid w:val="00F93650"/>
    <w:rsid w:val="00FB7B7D"/>
    <w:rsid w:val="00FD7C04"/>
    <w:rsid w:val="00FE4292"/>
    <w:rsid w:val="00FE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73C94-2B9F-4964-832E-5729BEB5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</vt:lpstr>
    </vt:vector>
  </TitlesOfParts>
  <Company>Ministrstvo za Šolstvo in Šport</Company>
  <LinksUpToDate>false</LinksUpToDate>
  <CharactersWithSpaces>1807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Vesna</cp:lastModifiedBy>
  <cp:revision>3</cp:revision>
  <cp:lastPrinted>2018-11-04T11:15:00Z</cp:lastPrinted>
  <dcterms:created xsi:type="dcterms:W3CDTF">2019-09-22T17:50:00Z</dcterms:created>
  <dcterms:modified xsi:type="dcterms:W3CDTF">2019-09-22T18:18:00Z</dcterms:modified>
</cp:coreProperties>
</file>